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713" w:rsidRPr="00664FFD" w:rsidRDefault="00653713" w:rsidP="00653713">
      <w:pPr>
        <w:pStyle w:val="En-tte"/>
        <w:ind w:left="-142"/>
        <w:rPr>
          <w:rFonts w:ascii="Calibri" w:hAnsi="Calibri"/>
          <w:b/>
          <w:spacing w:val="20"/>
          <w:sz w:val="29"/>
        </w:rPr>
      </w:pPr>
      <w:r w:rsidRPr="00664FF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1C34B" wp14:editId="328DC7B9">
                <wp:simplePos x="0" y="0"/>
                <wp:positionH relativeFrom="column">
                  <wp:posOffset>776605</wp:posOffset>
                </wp:positionH>
                <wp:positionV relativeFrom="paragraph">
                  <wp:posOffset>-277495</wp:posOffset>
                </wp:positionV>
                <wp:extent cx="5086985" cy="8286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98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713" w:rsidRPr="0088273A" w:rsidRDefault="00653713" w:rsidP="0065371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8273A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Formulaire de demande de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sz w:val="44"/>
                                <w:szCs w:val="44"/>
                              </w:rPr>
                              <w:t>subvention pour frais de mission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1C34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61.15pt;margin-top:-21.85pt;width:400.5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" stroked="f">
                <v:textbox>
                  <w:txbxContent>
                    <w:p w:rsidR="00653713" w:rsidRPr="0088273A" w:rsidRDefault="00653713" w:rsidP="0065371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88273A"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 xml:space="preserve">Formulaire de demande de </w:t>
                      </w:r>
                      <w:r>
                        <w:rPr>
                          <w:rFonts w:ascii="Calibri" w:hAnsi="Calibri" w:cs="Arial"/>
                          <w:b/>
                          <w:i/>
                          <w:iCs/>
                          <w:sz w:val="44"/>
                          <w:szCs w:val="44"/>
                        </w:rPr>
                        <w:t>subvention pour frais de mission</w:t>
                      </w:r>
                    </w:p>
                  </w:txbxContent>
                </v:textbox>
              </v:shape>
            </w:pict>
          </mc:Fallback>
        </mc:AlternateContent>
      </w:r>
    </w:p>
    <w:p w:rsidR="00653713" w:rsidRDefault="00653713" w:rsidP="00653713">
      <w:pPr>
        <w:pStyle w:val="En-tte"/>
        <w:spacing w:before="160" w:after="60"/>
        <w:ind w:left="-709"/>
        <w:rPr>
          <w:rFonts w:ascii="Calibri" w:hAnsi="Calibri"/>
          <w:b/>
          <w:caps/>
          <w:spacing w:val="20"/>
          <w:sz w:val="15"/>
          <w:szCs w:val="15"/>
        </w:rPr>
      </w:pPr>
    </w:p>
    <w:p w:rsidR="00653713" w:rsidRDefault="00653713" w:rsidP="00653713">
      <w:pPr>
        <w:pStyle w:val="En-tte"/>
        <w:spacing w:before="160" w:after="60"/>
        <w:ind w:left="-709"/>
        <w:rPr>
          <w:rFonts w:ascii="Calibri" w:hAnsi="Calibri"/>
          <w:b/>
          <w:caps/>
          <w:spacing w:val="20"/>
          <w:sz w:val="15"/>
          <w:szCs w:val="15"/>
        </w:rPr>
      </w:pPr>
    </w:p>
    <w:p w:rsidR="00653713" w:rsidRPr="00664FFD" w:rsidRDefault="00653713" w:rsidP="00653713">
      <w:pPr>
        <w:rPr>
          <w:rFonts w:ascii="Calibri" w:hAnsi="Calibri"/>
          <w:sz w:val="16"/>
          <w:szCs w:val="16"/>
        </w:rPr>
      </w:pPr>
      <w:r w:rsidRPr="00664FFD">
        <w:rPr>
          <w:rFonts w:ascii="Calibri" w:hAnsi="Calibri"/>
          <w:b/>
          <w:bCs/>
          <w:sz w:val="36"/>
          <w:szCs w:val="36"/>
        </w:rPr>
        <w:t xml:space="preserve">   </w:t>
      </w:r>
    </w:p>
    <w:p w:rsidR="00653713" w:rsidRPr="00664FFD" w:rsidRDefault="00653713" w:rsidP="00653713">
      <w:pPr>
        <w:pStyle w:val="Titre4"/>
        <w:rPr>
          <w:rFonts w:ascii="Calibri" w:hAnsi="Calibri" w:cs="Arial"/>
          <w:i w:val="0"/>
          <w:iCs w:val="0"/>
          <w:sz w:val="16"/>
          <w:szCs w:val="16"/>
        </w:rPr>
      </w:pPr>
    </w:p>
    <w:p w:rsidR="00653713" w:rsidRPr="00664FFD" w:rsidRDefault="00653713" w:rsidP="00653713">
      <w:pPr>
        <w:pStyle w:val="Paragraphedeliste"/>
        <w:rPr>
          <w:b/>
          <w:color w:val="C00000"/>
        </w:rPr>
      </w:pPr>
      <w:r w:rsidRPr="00664FFD">
        <w:rPr>
          <w:b/>
        </w:rPr>
        <w:t xml:space="preserve">Demande reçue </w:t>
      </w:r>
      <w:proofErr w:type="gramStart"/>
      <w:r w:rsidRPr="00664FFD">
        <w:rPr>
          <w:b/>
        </w:rPr>
        <w:t>le  :</w:t>
      </w:r>
      <w:proofErr w:type="gramEnd"/>
      <w:r>
        <w:t xml:space="preserve"> </w:t>
      </w:r>
      <w:r>
        <w:tab/>
      </w:r>
      <w:r>
        <w:tab/>
      </w:r>
      <w:r>
        <w:tab/>
      </w:r>
      <w:r w:rsidRPr="00664FFD">
        <w:t xml:space="preserve">(à compléter par le CAC) </w:t>
      </w:r>
    </w:p>
    <w:p w:rsidR="00653713" w:rsidRPr="00664FFD" w:rsidRDefault="00653713" w:rsidP="00653713">
      <w:pPr>
        <w:spacing w:line="360" w:lineRule="auto"/>
        <w:rPr>
          <w:rFonts w:ascii="Calibri" w:hAnsi="Calibri" w:cs="Arial"/>
          <w:b/>
          <w:color w:val="FF0000"/>
          <w:sz w:val="16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2410"/>
        <w:gridCol w:w="142"/>
        <w:gridCol w:w="2552"/>
        <w:gridCol w:w="2545"/>
        <w:gridCol w:w="7"/>
      </w:tblGrid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Nom, prénom de l’étudiant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Adresse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5070" w:type="dxa"/>
            <w:gridSpan w:val="3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Téléphone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Courriel</w:t>
            </w:r>
            <w:r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BC4BBD">
              <w:rPr>
                <w:rFonts w:ascii="Calibri" w:hAnsi="Calibri" w:cs="Arial"/>
                <w:i/>
                <w:sz w:val="20"/>
                <w:szCs w:val="20"/>
              </w:rPr>
              <w:t>(obligatoire)</w:t>
            </w:r>
          </w:p>
          <w:p w:rsidR="00653713" w:rsidRPr="00BC4BBD" w:rsidRDefault="00653713" w:rsidP="007C3763">
            <w:pPr>
              <w:spacing w:line="360" w:lineRule="auto"/>
              <w:rPr>
                <w:rFonts w:ascii="Calibri" w:hAnsi="Calibri" w:cs="Arial"/>
                <w:b/>
                <w:color w:val="FF0000"/>
                <w:sz w:val="20"/>
                <w:szCs w:val="20"/>
              </w:rPr>
            </w:pPr>
          </w:p>
        </w:tc>
      </w:tr>
      <w:tr w:rsidR="00653713" w:rsidRPr="00664FFD" w:rsidTr="007C3763">
        <w:trPr>
          <w:trHeight w:val="587"/>
        </w:trPr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492C4D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Situation en 20</w:t>
            </w:r>
            <w:r w:rsidR="007E5D26">
              <w:rPr>
                <w:rFonts w:ascii="Calibri" w:hAnsi="Calibri" w:cs="Arial"/>
                <w:b/>
                <w:sz w:val="20"/>
                <w:szCs w:val="20"/>
              </w:rPr>
              <w:t>2</w:t>
            </w:r>
            <w:r w:rsidR="00492C4D">
              <w:rPr>
                <w:rFonts w:ascii="Calibri" w:hAnsi="Calibri" w:cs="Arial"/>
                <w:b/>
                <w:sz w:val="20"/>
                <w:szCs w:val="20"/>
              </w:rPr>
              <w:t>2</w:t>
            </w:r>
            <w:r w:rsidR="00EF6615">
              <w:rPr>
                <w:rFonts w:ascii="Calibri" w:hAnsi="Calibri" w:cs="Arial"/>
                <w:b/>
                <w:sz w:val="20"/>
                <w:szCs w:val="20"/>
              </w:rPr>
              <w:t>-202</w:t>
            </w:r>
            <w:r w:rsidR="00492C4D">
              <w:rPr>
                <w:rFonts w:ascii="Calibri" w:hAnsi="Calibri" w:cs="Arial"/>
                <w:b/>
                <w:sz w:val="20"/>
                <w:szCs w:val="20"/>
              </w:rPr>
              <w:t>3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 xml:space="preserve">Inscrit en </w:t>
            </w:r>
            <w:proofErr w:type="gramStart"/>
            <w:r w:rsidRPr="00664FFD">
              <w:rPr>
                <w:rFonts w:ascii="Calibri" w:hAnsi="Calibri" w:cs="Arial"/>
                <w:b/>
                <w:sz w:val="20"/>
                <w:szCs w:val="20"/>
              </w:rPr>
              <w:t>…….</w:t>
            </w:r>
            <w:proofErr w:type="gramEnd"/>
            <w:r w:rsidRPr="00664FFD">
              <w:rPr>
                <w:rFonts w:ascii="Calibri" w:hAnsi="Calibri" w:cs="Arial"/>
                <w:b/>
                <w:sz w:val="20"/>
                <w:szCs w:val="20"/>
              </w:rPr>
              <w:t>. année de doctorat</w:t>
            </w: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En année de césure (ou suspension) :</w:t>
            </w:r>
          </w:p>
          <w:p w:rsidR="00653713" w:rsidRPr="00F45D01" w:rsidRDefault="00653713" w:rsidP="007C3763">
            <w:pPr>
              <w:spacing w:line="276" w:lineRule="auto"/>
              <w:rPr>
                <w:rFonts w:ascii="Calibri" w:hAnsi="Calibri" w:cs="Arial"/>
                <w:sz w:val="20"/>
                <w:szCs w:val="20"/>
              </w:rPr>
            </w:pPr>
            <w:r w:rsidRPr="00664FFD">
              <w:rPr>
                <w:rFonts w:ascii="Calibri" w:hAnsi="Calibri" w:cs="Arial"/>
                <w:sz w:val="20"/>
                <w:szCs w:val="20"/>
              </w:rPr>
              <w:t xml:space="preserve">oui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 -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non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Sujet de Recherche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276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Directeur de recherche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4928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Cotutelle :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    oui 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- </w:t>
            </w:r>
            <w:r>
              <w:rPr>
                <w:rFonts w:ascii="Calibri" w:hAnsi="Calibri" w:cs="Arial"/>
                <w:sz w:val="20"/>
                <w:szCs w:val="20"/>
              </w:rPr>
              <w:t xml:space="preserve">     </w:t>
            </w:r>
            <w:r w:rsidRPr="00664FFD">
              <w:rPr>
                <w:rFonts w:ascii="Calibri" w:hAnsi="Calibri" w:cs="Arial"/>
                <w:sz w:val="20"/>
                <w:szCs w:val="20"/>
              </w:rPr>
              <w:t xml:space="preserve">non 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(rayer la mention inutile)</w:t>
            </w:r>
          </w:p>
        </w:tc>
        <w:tc>
          <w:tcPr>
            <w:tcW w:w="5245" w:type="dxa"/>
            <w:gridSpan w:val="4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bCs/>
                <w:sz w:val="20"/>
                <w:szCs w:val="20"/>
              </w:rPr>
              <w:t>Destination de la mission</w:t>
            </w:r>
            <w:r w:rsidRPr="00664FFD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653713" w:rsidRPr="00664FFD" w:rsidTr="007C3763">
        <w:tc>
          <w:tcPr>
            <w:tcW w:w="2518" w:type="dxa"/>
            <w:tcBorders>
              <w:right w:val="dotted" w:sz="4" w:space="0" w:color="auto"/>
            </w:tcBorders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 xml:space="preserve">Date de départ </w:t>
            </w:r>
          </w:p>
        </w:tc>
        <w:tc>
          <w:tcPr>
            <w:tcW w:w="2551" w:type="dxa"/>
            <w:gridSpan w:val="2"/>
            <w:tcBorders>
              <w:left w:val="dotted" w:sz="4" w:space="0" w:color="auto"/>
            </w:tcBorders>
            <w:shd w:val="clear" w:color="auto" w:fill="auto"/>
          </w:tcPr>
          <w:p w:rsidR="00653713" w:rsidRPr="00F45D01" w:rsidRDefault="00653713" w:rsidP="00A24838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…../……./20</w:t>
            </w:r>
            <w:r w:rsidR="00526D7D">
              <w:rPr>
                <w:rFonts w:ascii="Calibri" w:hAnsi="Calibri" w:cs="Arial"/>
                <w:sz w:val="20"/>
                <w:szCs w:val="20"/>
              </w:rPr>
              <w:t>2</w:t>
            </w:r>
            <w:r w:rsidR="00492C4D">
              <w:rPr>
                <w:rFonts w:ascii="Calibri" w:hAnsi="Calibri" w:cs="Arial"/>
                <w:sz w:val="20"/>
                <w:szCs w:val="20"/>
              </w:rPr>
              <w:t>3</w:t>
            </w:r>
          </w:p>
        </w:tc>
        <w:tc>
          <w:tcPr>
            <w:tcW w:w="2552" w:type="dxa"/>
            <w:tcBorders>
              <w:right w:val="dotted" w:sz="4" w:space="0" w:color="auto"/>
            </w:tcBorders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Date de retour</w:t>
            </w:r>
          </w:p>
        </w:tc>
        <w:tc>
          <w:tcPr>
            <w:tcW w:w="2552" w:type="dxa"/>
            <w:gridSpan w:val="2"/>
            <w:tcBorders>
              <w:left w:val="dotted" w:sz="4" w:space="0" w:color="auto"/>
            </w:tcBorders>
            <w:shd w:val="clear" w:color="auto" w:fill="auto"/>
          </w:tcPr>
          <w:p w:rsidR="00653713" w:rsidRPr="00F45D01" w:rsidRDefault="00526D7D" w:rsidP="00A24838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…../……./202</w:t>
            </w:r>
            <w:r w:rsidR="00492C4D">
              <w:rPr>
                <w:rFonts w:ascii="Calibri" w:hAnsi="Calibri" w:cs="Arial"/>
                <w:sz w:val="20"/>
                <w:szCs w:val="20"/>
              </w:rPr>
              <w:t>3</w:t>
            </w:r>
            <w:bookmarkStart w:id="0" w:name="_GoBack"/>
            <w:bookmarkEnd w:id="0"/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 w:val="restart"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0"/>
                <w:szCs w:val="20"/>
              </w:rPr>
            </w:pPr>
            <w:r>
              <w:rPr>
                <w:rFonts w:ascii="Calibri" w:hAnsi="Calibri" w:cs="Arial"/>
                <w:b/>
                <w:caps/>
                <w:sz w:val="20"/>
                <w:szCs w:val="20"/>
              </w:rPr>
              <w:t>Frais de mission</w:t>
            </w:r>
          </w:p>
          <w:p w:rsidR="00653713" w:rsidRPr="00247A1D" w:rsidRDefault="00653713" w:rsidP="007C3763">
            <w:pPr>
              <w:spacing w:line="360" w:lineRule="auto"/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247A1D">
              <w:rPr>
                <w:rFonts w:ascii="Calibri" w:hAnsi="Calibri" w:cs="Arial"/>
                <w:bCs/>
                <w:i/>
                <w:sz w:val="18"/>
                <w:szCs w:val="18"/>
                <w:u w:val="single"/>
              </w:rPr>
              <w:t>Joindre un budget détaillé et le(s) devis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Transport (avion, train...)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Droits d’inscription (colloque, symposium...)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F45D01" w:rsidRDefault="00653713" w:rsidP="007C3763">
            <w:pPr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 xml:space="preserve">Hébergement 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gridAfter w:val="1"/>
          <w:wAfter w:w="7" w:type="dxa"/>
          <w:trHeight w:val="224"/>
        </w:trPr>
        <w:tc>
          <w:tcPr>
            <w:tcW w:w="2518" w:type="dxa"/>
            <w:vMerge/>
            <w:shd w:val="clear" w:color="auto" w:fill="auto"/>
            <w:vAlign w:val="center"/>
          </w:tcPr>
          <w:p w:rsidR="00653713" w:rsidRPr="00247A1D" w:rsidRDefault="00653713" w:rsidP="007C3763">
            <w:pPr>
              <w:spacing w:line="360" w:lineRule="auto"/>
              <w:ind w:left="142"/>
              <w:rPr>
                <w:rFonts w:ascii="Calibri" w:hAnsi="Calibri" w:cs="Arial"/>
                <w:b/>
                <w:caps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653713" w:rsidRPr="00664FFD" w:rsidRDefault="00653713" w:rsidP="007C3763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Autres</w:t>
            </w:r>
            <w:r>
              <w:rPr>
                <w:rFonts w:ascii="Calibri" w:hAnsi="Calibri" w:cs="Arial"/>
                <w:sz w:val="20"/>
                <w:szCs w:val="20"/>
              </w:rPr>
              <w:t xml:space="preserve"> dépenses (préciser dans le budget joint)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653713" w:rsidRPr="00F45D01" w:rsidRDefault="00653713" w:rsidP="007C3763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sz w:val="20"/>
                <w:szCs w:val="20"/>
              </w:rPr>
              <w:t>€</w:t>
            </w:r>
          </w:p>
        </w:tc>
      </w:tr>
      <w:tr w:rsidR="00653713" w:rsidRPr="00664FFD" w:rsidTr="007C3763">
        <w:trPr>
          <w:trHeight w:val="439"/>
        </w:trPr>
        <w:tc>
          <w:tcPr>
            <w:tcW w:w="2518" w:type="dxa"/>
            <w:vMerge/>
            <w:shd w:val="clear" w:color="auto" w:fill="auto"/>
          </w:tcPr>
          <w:p w:rsidR="00653713" w:rsidRPr="00664FFD" w:rsidRDefault="00653713" w:rsidP="00653713">
            <w:pPr>
              <w:numPr>
                <w:ilvl w:val="0"/>
                <w:numId w:val="1"/>
              </w:numPr>
              <w:spacing w:line="360" w:lineRule="auto"/>
              <w:ind w:left="284" w:firstLine="76"/>
              <w:rPr>
                <w:rFonts w:ascii="Calibri" w:hAnsi="Calibri" w:cs="Arial"/>
                <w:b/>
                <w:sz w:val="22"/>
                <w:szCs w:val="20"/>
              </w:rPr>
            </w:pPr>
          </w:p>
        </w:tc>
        <w:tc>
          <w:tcPr>
            <w:tcW w:w="5103" w:type="dxa"/>
            <w:gridSpan w:val="3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MONTANT TOTAL DEMANDE AU CAC</w:t>
            </w:r>
            <w:r w:rsidRPr="00664FFD">
              <w:rPr>
                <w:rFonts w:ascii="Calibri" w:hAnsi="Calibri"/>
                <w:b/>
                <w:sz w:val="20"/>
              </w:rPr>
              <w:t xml:space="preserve"> : 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:rsidR="00653713" w:rsidRPr="00664FFD" w:rsidRDefault="00653713" w:rsidP="007C3763">
            <w:pPr>
              <w:spacing w:line="276" w:lineRule="auto"/>
              <w:jc w:val="right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……………………………….. €</w:t>
            </w:r>
          </w:p>
        </w:tc>
      </w:tr>
      <w:tr w:rsidR="00653713" w:rsidRPr="00664FFD" w:rsidTr="007C3763">
        <w:tc>
          <w:tcPr>
            <w:tcW w:w="10173" w:type="dxa"/>
            <w:gridSpan w:val="6"/>
            <w:shd w:val="clear" w:color="auto" w:fill="auto"/>
            <w:vAlign w:val="center"/>
          </w:tcPr>
          <w:p w:rsidR="00653713" w:rsidRDefault="00653713" w:rsidP="007C3763">
            <w:pPr>
              <w:spacing w:line="276" w:lineRule="auto"/>
              <w:rPr>
                <w:rFonts w:ascii="Calibri" w:hAnsi="Calibri" w:cs="Arial"/>
                <w:i/>
                <w:sz w:val="20"/>
                <w:szCs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 xml:space="preserve">Co-financement éventuel obtenu : </w:t>
            </w:r>
            <w:r>
              <w:rPr>
                <w:rFonts w:ascii="Calibri" w:hAnsi="Calibri"/>
                <w:b/>
                <w:sz w:val="20"/>
              </w:rPr>
              <w:t xml:space="preserve">                </w:t>
            </w:r>
            <w:r w:rsidRPr="00664FFD">
              <w:rPr>
                <w:rFonts w:ascii="Calibri" w:hAnsi="Calibri"/>
                <w:sz w:val="20"/>
              </w:rPr>
              <w:t xml:space="preserve">oui </w:t>
            </w:r>
            <w:r>
              <w:rPr>
                <w:rFonts w:ascii="Calibri" w:hAnsi="Calibri"/>
                <w:sz w:val="20"/>
              </w:rPr>
              <w:t xml:space="preserve">            </w:t>
            </w:r>
            <w:r w:rsidRPr="00664FFD">
              <w:rPr>
                <w:rFonts w:ascii="Calibri" w:hAnsi="Calibri"/>
                <w:sz w:val="20"/>
              </w:rPr>
              <w:t xml:space="preserve">– </w:t>
            </w:r>
            <w:r>
              <w:rPr>
                <w:rFonts w:ascii="Calibri" w:hAnsi="Calibri"/>
                <w:sz w:val="20"/>
              </w:rPr>
              <w:t xml:space="preserve">          </w:t>
            </w:r>
            <w:r w:rsidRPr="00664FFD">
              <w:rPr>
                <w:rFonts w:ascii="Calibri" w:hAnsi="Calibri"/>
                <w:sz w:val="20"/>
              </w:rPr>
              <w:t xml:space="preserve">non </w:t>
            </w:r>
            <w:r>
              <w:rPr>
                <w:rFonts w:ascii="Calibri" w:hAnsi="Calibri"/>
                <w:sz w:val="20"/>
              </w:rPr>
              <w:t xml:space="preserve">                          </w:t>
            </w:r>
            <w:proofErr w:type="gramStart"/>
            <w:r>
              <w:rPr>
                <w:rFonts w:ascii="Calibri" w:hAnsi="Calibri"/>
                <w:sz w:val="20"/>
              </w:rPr>
              <w:t xml:space="preserve">   </w:t>
            </w:r>
            <w:r w:rsidRPr="00664FFD">
              <w:rPr>
                <w:rFonts w:ascii="Calibri" w:hAnsi="Calibri" w:cs="Arial"/>
                <w:i/>
                <w:sz w:val="20"/>
                <w:szCs w:val="20"/>
              </w:rPr>
              <w:t>(</w:t>
            </w:r>
            <w:proofErr w:type="gramEnd"/>
            <w:r w:rsidRPr="00664FFD">
              <w:rPr>
                <w:rFonts w:ascii="Calibri" w:hAnsi="Calibri" w:cs="Arial"/>
                <w:i/>
                <w:sz w:val="20"/>
                <w:szCs w:val="20"/>
              </w:rPr>
              <w:t xml:space="preserve">rayer la mention inutile)  </w:t>
            </w:r>
          </w:p>
          <w:p w:rsidR="00653713" w:rsidRDefault="00653713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  <w:r w:rsidRPr="00664FFD">
              <w:rPr>
                <w:rFonts w:ascii="Calibri" w:hAnsi="Calibri"/>
                <w:b/>
                <w:sz w:val="20"/>
              </w:rPr>
              <w:t>Indiq</w:t>
            </w:r>
            <w:r>
              <w:rPr>
                <w:rFonts w:ascii="Calibri" w:hAnsi="Calibri"/>
                <w:b/>
                <w:sz w:val="20"/>
              </w:rPr>
              <w:t xml:space="preserve">uer le montant et le financeur </w:t>
            </w:r>
            <w:r w:rsidRPr="00664FFD">
              <w:rPr>
                <w:rFonts w:ascii="Calibri" w:hAnsi="Calibri"/>
                <w:b/>
                <w:sz w:val="20"/>
              </w:rPr>
              <w:t>:</w:t>
            </w:r>
          </w:p>
          <w:p w:rsidR="00653713" w:rsidRPr="00F45D01" w:rsidRDefault="00653713" w:rsidP="007C3763">
            <w:pPr>
              <w:spacing w:line="276" w:lineRule="auto"/>
              <w:rPr>
                <w:rFonts w:ascii="Calibri" w:hAnsi="Calibri"/>
                <w:b/>
                <w:sz w:val="20"/>
              </w:rPr>
            </w:pPr>
          </w:p>
        </w:tc>
      </w:tr>
      <w:tr w:rsidR="00653713" w:rsidRPr="00664FFD" w:rsidTr="007C3763">
        <w:tc>
          <w:tcPr>
            <w:tcW w:w="2518" w:type="dxa"/>
            <w:shd w:val="clear" w:color="auto" w:fill="auto"/>
            <w:vAlign w:val="center"/>
          </w:tcPr>
          <w:p w:rsidR="00653713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  <w:r w:rsidRPr="00664FFD">
              <w:rPr>
                <w:rFonts w:ascii="Calibri" w:hAnsi="Calibri" w:cs="Arial"/>
                <w:b/>
                <w:sz w:val="20"/>
                <w:szCs w:val="20"/>
              </w:rPr>
              <w:t>Objectif de la mission</w:t>
            </w:r>
          </w:p>
          <w:p w:rsidR="00653713" w:rsidRPr="00F45D01" w:rsidRDefault="00653713" w:rsidP="007C3763">
            <w:pPr>
              <w:spacing w:line="360" w:lineRule="auto"/>
              <w:rPr>
                <w:rFonts w:ascii="Calibri" w:hAnsi="Calibri" w:cs="Arial"/>
                <w:sz w:val="20"/>
                <w:szCs w:val="20"/>
              </w:rPr>
            </w:pPr>
            <w:r w:rsidRPr="00F45D01">
              <w:rPr>
                <w:rFonts w:ascii="Calibri" w:hAnsi="Calibri" w:cs="Arial"/>
                <w:i/>
                <w:sz w:val="20"/>
                <w:szCs w:val="20"/>
              </w:rPr>
              <w:t>(résumé</w:t>
            </w:r>
            <w:r w:rsidRPr="00F45D01"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  <w:p w:rsidR="00653713" w:rsidRPr="00664FFD" w:rsidRDefault="00653713" w:rsidP="007C3763">
            <w:pPr>
              <w:spacing w:line="360" w:lineRule="auto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</w:tbl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664FFD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E78A6" wp14:editId="10F75B70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6398895" cy="1050290"/>
                <wp:effectExtent l="0" t="0" r="20955" b="1651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8895" cy="105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713" w:rsidRDefault="00653713" w:rsidP="00653713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vis du Directeur du Centre André Chastel </w:t>
                            </w:r>
                            <w:r w:rsidRPr="00616210"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et montant accordé</w:t>
                            </w:r>
                          </w:p>
                          <w:p w:rsidR="00653713" w:rsidRDefault="00653713" w:rsidP="00653713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Default="00653713" w:rsidP="006537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Favorable</w:t>
                            </w:r>
                          </w:p>
                          <w:p w:rsidR="00653713" w:rsidRDefault="00653713" w:rsidP="00653713">
                            <w:pPr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Default="00653713" w:rsidP="00653713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Défavorable</w:t>
                            </w:r>
                          </w:p>
                          <w:p w:rsidR="00653713" w:rsidRDefault="00653713" w:rsidP="00653713">
                            <w:pPr>
                              <w:jc w:val="right"/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653713" w:rsidRPr="00616210" w:rsidRDefault="00653713" w:rsidP="00653713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Montant accordé par le </w:t>
                            </w:r>
                            <w:proofErr w:type="gramStart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>CAC  :</w:t>
                            </w:r>
                            <w:proofErr w:type="gramEnd"/>
                            <w:r>
                              <w:rPr>
                                <w:rFonts w:ascii="Calibri" w:hAnsi="Calibri" w:cs="Arial"/>
                                <w:b/>
                                <w:sz w:val="18"/>
                                <w:szCs w:val="18"/>
                              </w:rPr>
                              <w:t xml:space="preserve"> ………………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E78A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0;margin-top:1.45pt;width:503.85pt;height:82.7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">
                <v:textbox>
                  <w:txbxContent>
                    <w:p w:rsidR="00653713" w:rsidRDefault="00653713" w:rsidP="00653713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vis du Directeur du Centre André Chastel </w:t>
                      </w:r>
                      <w:r w:rsidRPr="00616210"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et montant accordé</w:t>
                      </w:r>
                    </w:p>
                    <w:p w:rsidR="00653713" w:rsidRDefault="00653713" w:rsidP="00653713">
                      <w:pPr>
                        <w:jc w:val="center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53713" w:rsidRDefault="00653713" w:rsidP="00653713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Favorable</w:t>
                      </w:r>
                    </w:p>
                    <w:p w:rsidR="00653713" w:rsidRDefault="00653713" w:rsidP="00653713">
                      <w:pPr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</w:p>
                    <w:p w:rsidR="00653713" w:rsidRDefault="00653713" w:rsidP="00653713">
                      <w:pPr>
                        <w:numPr>
                          <w:ilvl w:val="0"/>
                          <w:numId w:val="2"/>
                        </w:num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Défavorable</w:t>
                      </w:r>
                    </w:p>
                    <w:p w:rsidR="00653713" w:rsidRDefault="00653713" w:rsidP="00653713">
                      <w:pPr>
                        <w:jc w:val="right"/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</w:pPr>
                    </w:p>
                    <w:p w:rsidR="00653713" w:rsidRPr="00616210" w:rsidRDefault="00653713" w:rsidP="00653713">
                      <w:pPr>
                        <w:jc w:val="right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Montant accordé par le </w:t>
                      </w:r>
                      <w:proofErr w:type="gramStart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>CAC  :</w:t>
                      </w:r>
                      <w:proofErr w:type="gramEnd"/>
                      <w:r>
                        <w:rPr>
                          <w:rFonts w:ascii="Calibri" w:hAnsi="Calibri" w:cs="Arial"/>
                          <w:b/>
                          <w:sz w:val="18"/>
                          <w:szCs w:val="18"/>
                        </w:rPr>
                        <w:t xml:space="preserve"> ………………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4FFD">
        <w:rPr>
          <w:rFonts w:ascii="Calibri" w:hAnsi="Calibri" w:cs="Arial"/>
          <w:sz w:val="20"/>
          <w:szCs w:val="20"/>
        </w:rPr>
        <w:tab/>
      </w:r>
      <w:r w:rsidRPr="00664FFD">
        <w:rPr>
          <w:rFonts w:ascii="Calibri" w:hAnsi="Calibri" w:cs="Arial"/>
          <w:sz w:val="20"/>
          <w:szCs w:val="20"/>
        </w:rPr>
        <w:tab/>
      </w:r>
    </w:p>
    <w:p w:rsidR="00653713" w:rsidRPr="00664FFD" w:rsidRDefault="00653713" w:rsidP="00653713">
      <w:pPr>
        <w:rPr>
          <w:rFonts w:ascii="Calibri" w:hAnsi="Calibri"/>
        </w:rPr>
      </w:pPr>
    </w:p>
    <w:p w:rsidR="00653713" w:rsidRPr="00664FFD" w:rsidRDefault="00653713" w:rsidP="00653713">
      <w:pPr>
        <w:rPr>
          <w:rFonts w:ascii="Calibri" w:hAnsi="Calibri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</w:p>
    <w:p w:rsidR="00653713" w:rsidRPr="00664FFD" w:rsidRDefault="00653713" w:rsidP="00653713">
      <w:pPr>
        <w:pStyle w:val="Titre6"/>
        <w:spacing w:line="240" w:lineRule="auto"/>
        <w:jc w:val="left"/>
        <w:rPr>
          <w:rFonts w:ascii="Calibri" w:hAnsi="Calibri" w:cs="Arial"/>
          <w:sz w:val="20"/>
          <w:szCs w:val="20"/>
        </w:rPr>
      </w:pPr>
      <w:r w:rsidRPr="00664FFD">
        <w:rPr>
          <w:rFonts w:ascii="Calibri" w:hAnsi="Calibri" w:cs="Arial"/>
          <w:sz w:val="20"/>
          <w:szCs w:val="20"/>
        </w:rPr>
        <w:tab/>
        <w:t xml:space="preserve"> </w:t>
      </w:r>
    </w:p>
    <w:p w:rsidR="008A29B9" w:rsidRPr="002E21BB" w:rsidRDefault="008A29B9" w:rsidP="002E21BB">
      <w:pPr>
        <w:contextualSpacing/>
        <w:rPr>
          <w:rFonts w:ascii="Garamond" w:hAnsi="Garamond"/>
        </w:rPr>
      </w:pPr>
    </w:p>
    <w:sectPr w:rsidR="008A29B9" w:rsidRPr="002E21BB" w:rsidSect="007F6CB8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552" w:right="1417" w:bottom="1276" w:left="1417" w:header="567" w:footer="1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EDE" w:rsidRDefault="00326EDE">
      <w:r>
        <w:separator/>
      </w:r>
    </w:p>
  </w:endnote>
  <w:endnote w:type="continuationSeparator" w:id="0">
    <w:p w:rsidR="00326EDE" w:rsidRDefault="00326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83B" w:rsidRPr="0048783B" w:rsidRDefault="0048783B">
    <w:pPr>
      <w:pStyle w:val="Pieddepage"/>
      <w:jc w:val="right"/>
      <w:rPr>
        <w:rFonts w:ascii="Gill Sans MT" w:hAnsi="Gill Sans MT"/>
      </w:rPr>
    </w:pPr>
    <w:r w:rsidRPr="0048783B">
      <w:rPr>
        <w:rFonts w:ascii="Gill Sans MT" w:hAnsi="Gill Sans MT"/>
      </w:rPr>
      <w:fldChar w:fldCharType="begin"/>
    </w:r>
    <w:r w:rsidRPr="0048783B">
      <w:rPr>
        <w:rFonts w:ascii="Gill Sans MT" w:hAnsi="Gill Sans MT"/>
      </w:rPr>
      <w:instrText xml:space="preserve"> PAGE   \* MERGEFORMAT </w:instrText>
    </w:r>
    <w:r w:rsidRPr="0048783B">
      <w:rPr>
        <w:rFonts w:ascii="Gill Sans MT" w:hAnsi="Gill Sans MT"/>
      </w:rPr>
      <w:fldChar w:fldCharType="separate"/>
    </w:r>
    <w:r w:rsidR="00653713">
      <w:rPr>
        <w:rFonts w:ascii="Gill Sans MT" w:hAnsi="Gill Sans MT"/>
        <w:noProof/>
      </w:rPr>
      <w:t>2</w:t>
    </w:r>
    <w:r w:rsidRPr="0048783B">
      <w:rPr>
        <w:rFonts w:ascii="Gill Sans MT" w:hAnsi="Gill Sans MT"/>
      </w:rPr>
      <w:fldChar w:fldCharType="end"/>
    </w:r>
  </w:p>
  <w:p w:rsidR="0048783B" w:rsidRDefault="0048783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FB6" w:rsidRDefault="00E84FB6" w:rsidP="00976474">
    <w:pPr>
      <w:pStyle w:val="Pieddepage"/>
      <w:jc w:val="center"/>
    </w:pPr>
    <w:r>
      <w:rPr>
        <w:noProof/>
        <w:color w:val="FF0000"/>
        <w:vertAlign w:val="superscript"/>
      </w:rPr>
      <w:t xml:space="preserve">     </w:t>
    </w:r>
    <w:r w:rsidR="00E327CB">
      <w:rPr>
        <w:noProof/>
        <w:color w:val="FF0000"/>
        <w:vertAlign w:val="superscript"/>
      </w:rPr>
      <w:t xml:space="preserve">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73133" cy="273133"/>
          <wp:effectExtent l="0" t="0" r="0" b="0"/>
          <wp:docPr id="8" name="Imag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333" cy="2783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27CB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</w:t>
    </w:r>
    <w:r w:rsidR="00145D67">
      <w:rPr>
        <w:noProof/>
        <w:color w:val="FF0000"/>
        <w:vertAlign w:val="superscript"/>
      </w:rPr>
      <w:t xml:space="preserve">    </w:t>
    </w:r>
    <w:r w:rsidR="00521E4F">
      <w:rPr>
        <w:noProof/>
        <w:color w:val="FF0000"/>
        <w:vertAlign w:val="superscript"/>
      </w:rPr>
      <w:t xml:space="preserve">  </w:t>
    </w:r>
    <w:r>
      <w:rPr>
        <w:noProof/>
        <w:color w:val="FF0000"/>
        <w:vertAlign w:val="superscript"/>
      </w:rPr>
      <w:t xml:space="preserve">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480951" cy="177886"/>
          <wp:effectExtent l="0" t="0" r="0" b="0"/>
          <wp:docPr id="9" name="Image 140" descr="C:\Users\prioul\Desktop\nouveaux logos\LOGO_LETTRES_HORIZ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0" descr="C:\Users\prioul\Desktop\nouveaux logos\LOGO_LETTRES_HORIZ_CMJ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38" cy="17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FF0000"/>
        <w:vertAlign w:val="superscript"/>
      </w:rPr>
      <w:t xml:space="preserve"> </w:t>
    </w:r>
    <w:r w:rsidR="00521E4F">
      <w:rPr>
        <w:noProof/>
        <w:color w:val="FF0000"/>
        <w:vertAlign w:val="superscript"/>
      </w:rPr>
      <w:t xml:space="preserve">   </w:t>
    </w:r>
    <w:r w:rsidR="00E327CB">
      <w:rPr>
        <w:noProof/>
        <w:color w:val="FF0000"/>
        <w:vertAlign w:val="superscript"/>
      </w:rPr>
      <w:t xml:space="preserve">   </w:t>
    </w:r>
    <w:r w:rsidR="00521E4F">
      <w:rPr>
        <w:noProof/>
        <w:color w:val="FF0000"/>
        <w:vertAlign w:val="superscript"/>
      </w:rPr>
      <w:t xml:space="preserve"> </w:t>
    </w:r>
    <w:r w:rsidR="00145D67">
      <w:rPr>
        <w:noProof/>
        <w:color w:val="FF0000"/>
        <w:vertAlign w:val="superscript"/>
      </w:rPr>
      <w:t xml:space="preserve"> </w:t>
    </w:r>
    <w:r>
      <w:rPr>
        <w:noProof/>
        <w:color w:val="FF0000"/>
        <w:vertAlign w:val="superscript"/>
      </w:rPr>
      <w:t xml:space="preserve">    </w:t>
    </w:r>
    <w:r w:rsidR="00372DDF" w:rsidRPr="00372DDF">
      <w:rPr>
        <w:noProof/>
        <w:color w:val="FF0000"/>
        <w:vertAlign w:val="superscript"/>
      </w:rPr>
      <w:drawing>
        <wp:inline distT="0" distB="0" distL="0" distR="0">
          <wp:extent cx="209939" cy="267195"/>
          <wp:effectExtent l="0" t="0" r="0" b="0"/>
          <wp:docPr id="10" name="Image 142" descr="C:\Users\prioul\Desktop\nouveaux logos\logo ministere culture 2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2" descr="C:\Users\prioul\Desktop\nouveaux logos\logo ministere culture 2c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74" cy="272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4FB6" w:rsidRDefault="00E84FB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EDE" w:rsidRDefault="00326EDE">
      <w:r>
        <w:separator/>
      </w:r>
    </w:p>
  </w:footnote>
  <w:footnote w:type="continuationSeparator" w:id="0">
    <w:p w:rsidR="00326EDE" w:rsidRDefault="00326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0473" w:rsidRPr="00530954" w:rsidRDefault="00372DDF" w:rsidP="00490586">
    <w:pPr>
      <w:pStyle w:val="En-tte"/>
      <w:ind w:left="-142"/>
      <w:rPr>
        <w:b/>
        <w:spacing w:val="20"/>
      </w:rPr>
    </w:pPr>
    <w:r w:rsidRPr="00372DDF">
      <w:rPr>
        <w:b/>
        <w:noProof/>
        <w:spacing w:val="20"/>
        <w:sz w:val="29"/>
      </w:rPr>
      <w:drawing>
        <wp:inline distT="0" distB="0" distL="0" distR="0">
          <wp:extent cx="257175" cy="247650"/>
          <wp:effectExtent l="0" t="0" r="0" b="0"/>
          <wp:docPr id="6" name="Image 138" descr="chastel-quadri sans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8" descr="chastel-quadri sans inscrip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7B10" w:rsidRPr="0025085D" w:rsidRDefault="00372DDF" w:rsidP="00025D3B">
    <w:pPr>
      <w:pStyle w:val="En-tte"/>
      <w:tabs>
        <w:tab w:val="clear" w:pos="9072"/>
      </w:tabs>
      <w:spacing w:before="60" w:after="100"/>
      <w:ind w:left="-851" w:right="-426"/>
      <w:rPr>
        <w:rFonts w:ascii="Gill Sans MT" w:hAnsi="Gill Sans MT"/>
        <w:spacing w:val="20"/>
        <w:sz w:val="15"/>
        <w:szCs w:val="15"/>
      </w:rPr>
    </w:pPr>
    <w:r w:rsidRPr="00372DDF">
      <w:rPr>
        <w:rFonts w:ascii="Gill Sans MT" w:hAnsi="Gill Sans MT"/>
        <w:noProof/>
        <w:spacing w:val="20"/>
        <w:sz w:val="15"/>
        <w:szCs w:val="15"/>
      </w:rPr>
      <w:drawing>
        <wp:inline distT="0" distB="0" distL="0" distR="0">
          <wp:extent cx="6505575" cy="723900"/>
          <wp:effectExtent l="0" t="0" r="0" b="0"/>
          <wp:docPr id="7" name="Imag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90765"/>
    <w:multiLevelType w:val="hybridMultilevel"/>
    <w:tmpl w:val="69881B06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3660E9"/>
    <w:multiLevelType w:val="hybridMultilevel"/>
    <w:tmpl w:val="341A1C78"/>
    <w:lvl w:ilvl="0" w:tplc="040C0007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ADC"/>
    <w:rsid w:val="00001D08"/>
    <w:rsid w:val="00006D04"/>
    <w:rsid w:val="00025D3B"/>
    <w:rsid w:val="00043A74"/>
    <w:rsid w:val="00061DC4"/>
    <w:rsid w:val="0007319F"/>
    <w:rsid w:val="00083434"/>
    <w:rsid w:val="000C7900"/>
    <w:rsid w:val="000D1BB8"/>
    <w:rsid w:val="000F2A74"/>
    <w:rsid w:val="00120B3E"/>
    <w:rsid w:val="00145D67"/>
    <w:rsid w:val="0015594B"/>
    <w:rsid w:val="00161B4D"/>
    <w:rsid w:val="00165708"/>
    <w:rsid w:val="00171985"/>
    <w:rsid w:val="001733D9"/>
    <w:rsid w:val="001C5A47"/>
    <w:rsid w:val="001C7D08"/>
    <w:rsid w:val="001E0473"/>
    <w:rsid w:val="00211F95"/>
    <w:rsid w:val="00215759"/>
    <w:rsid w:val="0022560E"/>
    <w:rsid w:val="00225DC7"/>
    <w:rsid w:val="00230D7E"/>
    <w:rsid w:val="0025085D"/>
    <w:rsid w:val="00252A57"/>
    <w:rsid w:val="002563E4"/>
    <w:rsid w:val="002722FF"/>
    <w:rsid w:val="002B1BEC"/>
    <w:rsid w:val="002B3278"/>
    <w:rsid w:val="002E20EB"/>
    <w:rsid w:val="002E21BB"/>
    <w:rsid w:val="002E640C"/>
    <w:rsid w:val="002F03B6"/>
    <w:rsid w:val="003213F1"/>
    <w:rsid w:val="00326EDE"/>
    <w:rsid w:val="00356AB3"/>
    <w:rsid w:val="0037185F"/>
    <w:rsid w:val="00372DDF"/>
    <w:rsid w:val="003A3F17"/>
    <w:rsid w:val="003B19BD"/>
    <w:rsid w:val="00403C2B"/>
    <w:rsid w:val="00414416"/>
    <w:rsid w:val="00450BBD"/>
    <w:rsid w:val="0048783B"/>
    <w:rsid w:val="00490586"/>
    <w:rsid w:val="00492C4D"/>
    <w:rsid w:val="00493480"/>
    <w:rsid w:val="004F0952"/>
    <w:rsid w:val="004F2B01"/>
    <w:rsid w:val="004F5CAF"/>
    <w:rsid w:val="0051073B"/>
    <w:rsid w:val="00521E4F"/>
    <w:rsid w:val="0052387A"/>
    <w:rsid w:val="00526D7D"/>
    <w:rsid w:val="00530954"/>
    <w:rsid w:val="00555B30"/>
    <w:rsid w:val="00561BF7"/>
    <w:rsid w:val="006073C4"/>
    <w:rsid w:val="00616615"/>
    <w:rsid w:val="00616B7B"/>
    <w:rsid w:val="00635385"/>
    <w:rsid w:val="00653713"/>
    <w:rsid w:val="006D3F2F"/>
    <w:rsid w:val="006D5B16"/>
    <w:rsid w:val="00712345"/>
    <w:rsid w:val="00765101"/>
    <w:rsid w:val="00765A31"/>
    <w:rsid w:val="00784E35"/>
    <w:rsid w:val="00797B10"/>
    <w:rsid w:val="007B29D2"/>
    <w:rsid w:val="007E5D26"/>
    <w:rsid w:val="007F6CB8"/>
    <w:rsid w:val="00812485"/>
    <w:rsid w:val="00826B1B"/>
    <w:rsid w:val="0084276B"/>
    <w:rsid w:val="008450CA"/>
    <w:rsid w:val="00850095"/>
    <w:rsid w:val="0089183C"/>
    <w:rsid w:val="00896005"/>
    <w:rsid w:val="008A29B9"/>
    <w:rsid w:val="008C0B2B"/>
    <w:rsid w:val="008E1AE3"/>
    <w:rsid w:val="00922917"/>
    <w:rsid w:val="00926BA5"/>
    <w:rsid w:val="00933146"/>
    <w:rsid w:val="009435C3"/>
    <w:rsid w:val="009440C7"/>
    <w:rsid w:val="00976474"/>
    <w:rsid w:val="009918AC"/>
    <w:rsid w:val="009A2595"/>
    <w:rsid w:val="00A15161"/>
    <w:rsid w:val="00A24838"/>
    <w:rsid w:val="00A27068"/>
    <w:rsid w:val="00A94C5D"/>
    <w:rsid w:val="00AA5ADC"/>
    <w:rsid w:val="00AB77EB"/>
    <w:rsid w:val="00AB7BBE"/>
    <w:rsid w:val="00AD0992"/>
    <w:rsid w:val="00AE2D9B"/>
    <w:rsid w:val="00AE62B0"/>
    <w:rsid w:val="00B20C3B"/>
    <w:rsid w:val="00B21529"/>
    <w:rsid w:val="00B3502C"/>
    <w:rsid w:val="00B4372F"/>
    <w:rsid w:val="00B938A2"/>
    <w:rsid w:val="00BB1D21"/>
    <w:rsid w:val="00BB6C08"/>
    <w:rsid w:val="00BE24D9"/>
    <w:rsid w:val="00BE3808"/>
    <w:rsid w:val="00C01900"/>
    <w:rsid w:val="00C118EB"/>
    <w:rsid w:val="00C46CB3"/>
    <w:rsid w:val="00C4742E"/>
    <w:rsid w:val="00C668B2"/>
    <w:rsid w:val="00C74DF0"/>
    <w:rsid w:val="00C828CA"/>
    <w:rsid w:val="00C8617F"/>
    <w:rsid w:val="00CD1D0E"/>
    <w:rsid w:val="00CD3617"/>
    <w:rsid w:val="00CD511A"/>
    <w:rsid w:val="00CF7AD8"/>
    <w:rsid w:val="00D36F7C"/>
    <w:rsid w:val="00D4144A"/>
    <w:rsid w:val="00D60861"/>
    <w:rsid w:val="00D831F7"/>
    <w:rsid w:val="00D83308"/>
    <w:rsid w:val="00D90572"/>
    <w:rsid w:val="00D9337B"/>
    <w:rsid w:val="00DA28CA"/>
    <w:rsid w:val="00DB2F3E"/>
    <w:rsid w:val="00DF3F52"/>
    <w:rsid w:val="00E13AA7"/>
    <w:rsid w:val="00E1631E"/>
    <w:rsid w:val="00E305DE"/>
    <w:rsid w:val="00E327CB"/>
    <w:rsid w:val="00E718E5"/>
    <w:rsid w:val="00E75891"/>
    <w:rsid w:val="00E84FB6"/>
    <w:rsid w:val="00E86A39"/>
    <w:rsid w:val="00E9081C"/>
    <w:rsid w:val="00E94D21"/>
    <w:rsid w:val="00EC4765"/>
    <w:rsid w:val="00ED5B1B"/>
    <w:rsid w:val="00EE0185"/>
    <w:rsid w:val="00EE15C9"/>
    <w:rsid w:val="00EE3E52"/>
    <w:rsid w:val="00EF6615"/>
    <w:rsid w:val="00F443F5"/>
    <w:rsid w:val="00F73D83"/>
    <w:rsid w:val="00F86551"/>
    <w:rsid w:val="00FB468B"/>
    <w:rsid w:val="00FB6609"/>
    <w:rsid w:val="00FD775A"/>
    <w:rsid w:val="00FF1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B57AC2"/>
  <w14:defaultImageDpi w14:val="0"/>
  <w15:docId w15:val="{CB0293BD-DF45-4F46-8618-69B8ADB2D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917"/>
    <w:rPr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653713"/>
    <w:pPr>
      <w:keepNext/>
      <w:outlineLvl w:val="3"/>
    </w:pPr>
    <w:rPr>
      <w:i/>
      <w:iCs/>
      <w:sz w:val="20"/>
    </w:rPr>
  </w:style>
  <w:style w:type="paragraph" w:styleId="Titre6">
    <w:name w:val="heading 6"/>
    <w:basedOn w:val="Normal"/>
    <w:next w:val="Normal"/>
    <w:link w:val="Titre6Car"/>
    <w:qFormat/>
    <w:rsid w:val="00653713"/>
    <w:pPr>
      <w:keepNext/>
      <w:spacing w:line="360" w:lineRule="auto"/>
      <w:jc w:val="right"/>
      <w:outlineLvl w:val="5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B1D2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DF3F52"/>
    <w:rPr>
      <w:rFonts w:cs="Times New Roman"/>
      <w:sz w:val="24"/>
    </w:rPr>
  </w:style>
  <w:style w:type="paragraph" w:styleId="Pieddepage">
    <w:name w:val="footer"/>
    <w:basedOn w:val="Normal"/>
    <w:link w:val="PieddepageCar"/>
    <w:uiPriority w:val="99"/>
    <w:rsid w:val="00BB1D2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8783B"/>
    <w:rPr>
      <w:rFonts w:cs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rsid w:val="00120B3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7319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E21BB"/>
  </w:style>
  <w:style w:type="character" w:customStyle="1" w:styleId="Titre4Car">
    <w:name w:val="Titre 4 Car"/>
    <w:basedOn w:val="Policepardfaut"/>
    <w:link w:val="Titre4"/>
    <w:rsid w:val="00653713"/>
    <w:rPr>
      <w:i/>
      <w:iCs/>
      <w:szCs w:val="24"/>
    </w:rPr>
  </w:style>
  <w:style w:type="character" w:customStyle="1" w:styleId="Titre6Car">
    <w:name w:val="Titre 6 Car"/>
    <w:basedOn w:val="Policepardfaut"/>
    <w:link w:val="Titre6"/>
    <w:rsid w:val="00653713"/>
    <w:rPr>
      <w:b/>
      <w:bCs/>
      <w:i/>
      <w:iCs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537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49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ioul\Desktop\2%20-%20papier%20en-t&#234;te%20CAC%20-%20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2 - papier en-tête CAC - MODELE</Template>
  <TotalTime>0</TotalTime>
  <Pages>1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paris4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PRIOUL</dc:creator>
  <cp:keywords/>
  <dc:description/>
  <cp:lastModifiedBy>Reza KETTOUCHE</cp:lastModifiedBy>
  <cp:revision>3</cp:revision>
  <cp:lastPrinted>2019-12-18T13:29:00Z</cp:lastPrinted>
  <dcterms:created xsi:type="dcterms:W3CDTF">2022-01-10T13:40:00Z</dcterms:created>
  <dcterms:modified xsi:type="dcterms:W3CDTF">2023-01-09T10:07:00Z</dcterms:modified>
</cp:coreProperties>
</file>