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53713" w:rsidRPr="00664FFD" w:rsidRDefault="00653713" w:rsidP="00653713">
      <w:pPr>
        <w:pStyle w:val="En-tte"/>
        <w:ind w:left="-142"/>
        <w:rPr>
          <w:rFonts w:ascii="Calibri" w:hAnsi="Calibri"/>
          <w:b/>
          <w:spacing w:val="20"/>
          <w:sz w:val="29"/>
        </w:rPr>
      </w:pPr>
      <w:r w:rsidRPr="00664FFD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61C34B" wp14:editId="328DC7B9">
                <wp:simplePos x="0" y="0"/>
                <wp:positionH relativeFrom="column">
                  <wp:posOffset>776605</wp:posOffset>
                </wp:positionH>
                <wp:positionV relativeFrom="paragraph">
                  <wp:posOffset>-277495</wp:posOffset>
                </wp:positionV>
                <wp:extent cx="5086985" cy="828675"/>
                <wp:effectExtent l="0" t="0" r="0" b="952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98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713" w:rsidRPr="0088273A" w:rsidRDefault="00653713" w:rsidP="0065371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8273A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Formulaire de demande de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>subvention pour frais de 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1C34B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61.15pt;margin-top:-21.85pt;width:400.5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" stroked="f">
                <v:textbox>
                  <w:txbxContent>
                    <w:p w:rsidR="00653713" w:rsidRPr="0088273A" w:rsidRDefault="00653713" w:rsidP="0065371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8273A"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 xml:space="preserve">Formulaire de demande de </w:t>
                      </w:r>
                      <w:r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>subvention pour frais de mission</w:t>
                      </w:r>
                    </w:p>
                  </w:txbxContent>
                </v:textbox>
              </v:shape>
            </w:pict>
          </mc:Fallback>
        </mc:AlternateContent>
      </w:r>
    </w:p>
    <w:p w:rsidR="00653713" w:rsidRDefault="00653713" w:rsidP="00653713">
      <w:pPr>
        <w:pStyle w:val="En-tte"/>
        <w:spacing w:before="160" w:after="60"/>
        <w:ind w:left="-709"/>
        <w:rPr>
          <w:rFonts w:ascii="Calibri" w:hAnsi="Calibri"/>
          <w:b/>
          <w:caps/>
          <w:spacing w:val="20"/>
          <w:sz w:val="15"/>
          <w:szCs w:val="15"/>
        </w:rPr>
      </w:pPr>
    </w:p>
    <w:p w:rsidR="00653713" w:rsidRDefault="00653713" w:rsidP="00653713">
      <w:pPr>
        <w:pStyle w:val="En-tte"/>
        <w:spacing w:before="160" w:after="60"/>
        <w:ind w:left="-709"/>
        <w:rPr>
          <w:rFonts w:ascii="Calibri" w:hAnsi="Calibri"/>
          <w:b/>
          <w:caps/>
          <w:spacing w:val="20"/>
          <w:sz w:val="15"/>
          <w:szCs w:val="15"/>
        </w:rPr>
      </w:pPr>
    </w:p>
    <w:p w:rsidR="00653713" w:rsidRPr="00664FFD" w:rsidRDefault="00653713" w:rsidP="00653713">
      <w:pPr>
        <w:rPr>
          <w:rFonts w:ascii="Calibri" w:hAnsi="Calibri"/>
          <w:sz w:val="16"/>
          <w:szCs w:val="16"/>
        </w:rPr>
      </w:pPr>
      <w:r w:rsidRPr="00664FFD">
        <w:rPr>
          <w:rFonts w:ascii="Calibri" w:hAnsi="Calibri"/>
          <w:b/>
          <w:bCs/>
          <w:sz w:val="36"/>
          <w:szCs w:val="36"/>
        </w:rPr>
        <w:t xml:space="preserve">   </w:t>
      </w:r>
    </w:p>
    <w:p w:rsidR="00653713" w:rsidRPr="00664FFD" w:rsidRDefault="00653713" w:rsidP="00653713">
      <w:pPr>
        <w:pStyle w:val="Titre4"/>
        <w:rPr>
          <w:rFonts w:ascii="Calibri" w:hAnsi="Calibri" w:cs="Arial"/>
          <w:i w:val="0"/>
          <w:iCs w:val="0"/>
          <w:sz w:val="16"/>
          <w:szCs w:val="16"/>
        </w:rPr>
      </w:pPr>
    </w:p>
    <w:p w:rsidR="00653713" w:rsidRPr="00664FFD" w:rsidRDefault="00653713" w:rsidP="00653713">
      <w:pPr>
        <w:pStyle w:val="Paragraphedeliste"/>
        <w:rPr>
          <w:b/>
          <w:color w:val="C00000"/>
        </w:rPr>
      </w:pPr>
      <w:r w:rsidRPr="00664FFD">
        <w:rPr>
          <w:b/>
        </w:rPr>
        <w:t xml:space="preserve">Demande reçue </w:t>
      </w:r>
      <w:proofErr w:type="gramStart"/>
      <w:r w:rsidRPr="00664FFD">
        <w:rPr>
          <w:b/>
        </w:rPr>
        <w:t>le  :</w:t>
      </w:r>
      <w:proofErr w:type="gramEnd"/>
      <w:r>
        <w:t xml:space="preserve"> </w:t>
      </w:r>
      <w:r>
        <w:tab/>
      </w:r>
      <w:r>
        <w:tab/>
      </w:r>
      <w:r>
        <w:tab/>
      </w:r>
      <w:r w:rsidRPr="00664FFD">
        <w:t xml:space="preserve">(à compléter par le CAC) </w:t>
      </w:r>
    </w:p>
    <w:p w:rsidR="00653713" w:rsidRPr="00664FFD" w:rsidRDefault="00653713" w:rsidP="00653713">
      <w:pPr>
        <w:spacing w:line="360" w:lineRule="auto"/>
        <w:rPr>
          <w:rFonts w:ascii="Calibri" w:hAnsi="Calibri" w:cs="Arial"/>
          <w:b/>
          <w:color w:val="FF0000"/>
          <w:sz w:val="16"/>
          <w:szCs w:val="2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2410"/>
        <w:gridCol w:w="142"/>
        <w:gridCol w:w="2552"/>
        <w:gridCol w:w="2545"/>
        <w:gridCol w:w="7"/>
      </w:tblGrid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bCs/>
                <w:sz w:val="20"/>
                <w:szCs w:val="20"/>
              </w:rPr>
              <w:t>Nom, prénom de l’étudiant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Adresse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653713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5070" w:type="dxa"/>
            <w:gridSpan w:val="3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Téléphone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:rsidR="00653713" w:rsidRDefault="00653713" w:rsidP="007C3763">
            <w:pPr>
              <w:spacing w:line="360" w:lineRule="auto"/>
              <w:rPr>
                <w:rFonts w:ascii="Calibri" w:hAnsi="Calibri" w:cs="Arial"/>
                <w:i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Courriel</w:t>
            </w:r>
            <w:r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BC4BBD">
              <w:rPr>
                <w:rFonts w:ascii="Calibri" w:hAnsi="Calibri" w:cs="Arial"/>
                <w:i/>
                <w:sz w:val="20"/>
                <w:szCs w:val="20"/>
              </w:rPr>
              <w:t>(obligatoire)</w:t>
            </w:r>
          </w:p>
          <w:p w:rsidR="00653713" w:rsidRPr="00BC4BBD" w:rsidRDefault="00653713" w:rsidP="007C3763">
            <w:pPr>
              <w:spacing w:line="360" w:lineRule="auto"/>
              <w:rPr>
                <w:rFonts w:ascii="Calibri" w:hAnsi="Calibri" w:cs="Arial"/>
                <w:b/>
                <w:color w:val="FF0000"/>
                <w:sz w:val="20"/>
                <w:szCs w:val="20"/>
              </w:rPr>
            </w:pPr>
          </w:p>
        </w:tc>
      </w:tr>
      <w:tr w:rsidR="00653713" w:rsidRPr="00664FFD" w:rsidTr="007C3763">
        <w:trPr>
          <w:trHeight w:val="587"/>
        </w:trPr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492C4D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Situation en 20</w:t>
            </w:r>
            <w:r w:rsidR="007E5D26">
              <w:rPr>
                <w:rFonts w:ascii="Calibri" w:hAnsi="Calibri" w:cs="Arial"/>
                <w:b/>
                <w:sz w:val="20"/>
                <w:szCs w:val="20"/>
              </w:rPr>
              <w:t>2</w:t>
            </w:r>
            <w:r w:rsidR="00492C4D">
              <w:rPr>
                <w:rFonts w:ascii="Calibri" w:hAnsi="Calibri" w:cs="Arial"/>
                <w:b/>
                <w:sz w:val="20"/>
                <w:szCs w:val="20"/>
              </w:rPr>
              <w:t>2</w:t>
            </w:r>
            <w:r w:rsidR="00EF6615">
              <w:rPr>
                <w:rFonts w:ascii="Calibri" w:hAnsi="Calibri" w:cs="Arial"/>
                <w:b/>
                <w:sz w:val="20"/>
                <w:szCs w:val="20"/>
              </w:rPr>
              <w:t>-202</w:t>
            </w:r>
            <w:r w:rsidR="00492C4D">
              <w:rPr>
                <w:rFonts w:ascii="Calibri" w:hAnsi="Calibri" w:cs="Arial"/>
                <w:b/>
                <w:sz w:val="20"/>
                <w:szCs w:val="20"/>
              </w:rPr>
              <w:t>3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 xml:space="preserve">Inscrit en </w:t>
            </w:r>
            <w:proofErr w:type="gramStart"/>
            <w:r w:rsidRPr="00664FFD">
              <w:rPr>
                <w:rFonts w:ascii="Calibri" w:hAnsi="Calibri" w:cs="Arial"/>
                <w:b/>
                <w:sz w:val="20"/>
                <w:szCs w:val="20"/>
              </w:rPr>
              <w:t>…….</w:t>
            </w:r>
            <w:proofErr w:type="gramEnd"/>
            <w:r w:rsidRPr="00664FFD">
              <w:rPr>
                <w:rFonts w:ascii="Calibri" w:hAnsi="Calibri" w:cs="Arial"/>
                <w:b/>
                <w:sz w:val="20"/>
                <w:szCs w:val="20"/>
              </w:rPr>
              <w:t>. année de doctorat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:rsidR="00653713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En année de césure (ou suspension) :</w:t>
            </w:r>
          </w:p>
          <w:p w:rsidR="00653713" w:rsidRPr="00F45D01" w:rsidRDefault="00653713" w:rsidP="007C3763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664FFD">
              <w:rPr>
                <w:rFonts w:ascii="Calibri" w:hAnsi="Calibri" w:cs="Arial"/>
                <w:sz w:val="20"/>
                <w:szCs w:val="20"/>
              </w:rPr>
              <w:t xml:space="preserve">oui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 - 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non 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Pr="00664FFD">
              <w:rPr>
                <w:rFonts w:ascii="Calibri" w:hAnsi="Calibri" w:cs="Arial"/>
                <w:i/>
                <w:sz w:val="20"/>
                <w:szCs w:val="20"/>
              </w:rPr>
              <w:t>(rayer la mention inutile)</w:t>
            </w:r>
          </w:p>
        </w:tc>
      </w:tr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bCs/>
                <w:sz w:val="20"/>
                <w:szCs w:val="20"/>
              </w:rPr>
              <w:t>Sujet de Recherche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bCs/>
                <w:sz w:val="20"/>
                <w:szCs w:val="20"/>
              </w:rPr>
              <w:t>Directeur de recherche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4928" w:type="dxa"/>
            <w:gridSpan w:val="2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Cotutelle :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    oui 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-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non    </w:t>
            </w:r>
            <w:r w:rsidRPr="00664FFD">
              <w:rPr>
                <w:rFonts w:ascii="Calibri" w:hAnsi="Calibri" w:cs="Arial"/>
                <w:i/>
                <w:sz w:val="20"/>
                <w:szCs w:val="20"/>
              </w:rPr>
              <w:t>(rayer la mention inutile)</w:t>
            </w:r>
          </w:p>
        </w:tc>
        <w:tc>
          <w:tcPr>
            <w:tcW w:w="5245" w:type="dxa"/>
            <w:gridSpan w:val="4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2518" w:type="dxa"/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bCs/>
                <w:sz w:val="20"/>
                <w:szCs w:val="20"/>
              </w:rPr>
              <w:t>Destination de la mission</w:t>
            </w:r>
            <w:r w:rsidRPr="00664FFD"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7655" w:type="dxa"/>
            <w:gridSpan w:val="5"/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2518" w:type="dxa"/>
            <w:tcBorders>
              <w:right w:val="dotted" w:sz="4" w:space="0" w:color="auto"/>
            </w:tcBorders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 xml:space="preserve">Date de départ </w:t>
            </w:r>
          </w:p>
        </w:tc>
        <w:tc>
          <w:tcPr>
            <w:tcW w:w="2551" w:type="dxa"/>
            <w:gridSpan w:val="2"/>
            <w:tcBorders>
              <w:left w:val="dotted" w:sz="4" w:space="0" w:color="auto"/>
            </w:tcBorders>
            <w:shd w:val="clear" w:color="auto" w:fill="auto"/>
          </w:tcPr>
          <w:p w:rsidR="00653713" w:rsidRPr="00F45D01" w:rsidRDefault="00653713" w:rsidP="00A24838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…../……./20</w:t>
            </w:r>
            <w:r w:rsidR="00526D7D">
              <w:rPr>
                <w:rFonts w:ascii="Calibri" w:hAnsi="Calibri" w:cs="Arial"/>
                <w:sz w:val="20"/>
                <w:szCs w:val="20"/>
              </w:rPr>
              <w:t>2</w:t>
            </w:r>
            <w:r w:rsidR="00492C4D">
              <w:rPr>
                <w:rFonts w:ascii="Calibri" w:hAnsi="Calibri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right w:val="dotted" w:sz="4" w:space="0" w:color="auto"/>
            </w:tcBorders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Date de retour</w:t>
            </w:r>
          </w:p>
        </w:tc>
        <w:tc>
          <w:tcPr>
            <w:tcW w:w="2552" w:type="dxa"/>
            <w:gridSpan w:val="2"/>
            <w:tcBorders>
              <w:left w:val="dotted" w:sz="4" w:space="0" w:color="auto"/>
            </w:tcBorders>
            <w:shd w:val="clear" w:color="auto" w:fill="auto"/>
          </w:tcPr>
          <w:p w:rsidR="00653713" w:rsidRPr="00F45D01" w:rsidRDefault="00526D7D" w:rsidP="00A24838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…../……./202</w:t>
            </w:r>
            <w:r w:rsidR="00492C4D">
              <w:rPr>
                <w:rFonts w:ascii="Calibri" w:hAnsi="Calibri" w:cs="Arial"/>
                <w:sz w:val="20"/>
                <w:szCs w:val="20"/>
              </w:rPr>
              <w:t>3</w:t>
            </w:r>
          </w:p>
        </w:tc>
      </w:tr>
      <w:tr w:rsidR="00653713" w:rsidRPr="00664FFD" w:rsidTr="007C3763">
        <w:trPr>
          <w:gridAfter w:val="1"/>
          <w:wAfter w:w="7" w:type="dxa"/>
          <w:trHeight w:val="224"/>
        </w:trPr>
        <w:tc>
          <w:tcPr>
            <w:tcW w:w="2518" w:type="dxa"/>
            <w:vMerge w:val="restart"/>
            <w:shd w:val="clear" w:color="auto" w:fill="auto"/>
            <w:vAlign w:val="center"/>
          </w:tcPr>
          <w:p w:rsidR="00653713" w:rsidRPr="00247A1D" w:rsidRDefault="00653713" w:rsidP="007C3763">
            <w:pPr>
              <w:spacing w:line="360" w:lineRule="auto"/>
              <w:ind w:left="142"/>
              <w:rPr>
                <w:rFonts w:ascii="Calibri" w:hAnsi="Calibri" w:cs="Arial"/>
                <w:b/>
                <w:caps/>
                <w:sz w:val="20"/>
                <w:szCs w:val="20"/>
              </w:rPr>
            </w:pPr>
            <w:r>
              <w:rPr>
                <w:rFonts w:ascii="Calibri" w:hAnsi="Calibri" w:cs="Arial"/>
                <w:b/>
                <w:caps/>
                <w:sz w:val="20"/>
                <w:szCs w:val="20"/>
              </w:rPr>
              <w:t>Frais de mission</w:t>
            </w:r>
          </w:p>
          <w:p w:rsidR="00653713" w:rsidRPr="00247A1D" w:rsidRDefault="00653713" w:rsidP="007C3763">
            <w:pPr>
              <w:spacing w:line="360" w:lineRule="auto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 w:rsidRPr="00247A1D">
              <w:rPr>
                <w:rFonts w:ascii="Calibri" w:hAnsi="Calibri" w:cs="Arial"/>
                <w:bCs/>
                <w:i/>
                <w:sz w:val="18"/>
                <w:szCs w:val="18"/>
                <w:u w:val="single"/>
              </w:rPr>
              <w:t>Joindre un budget détaillé et le(s) devis</w:t>
            </w:r>
          </w:p>
        </w:tc>
        <w:tc>
          <w:tcPr>
            <w:tcW w:w="5103" w:type="dxa"/>
            <w:gridSpan w:val="3"/>
            <w:shd w:val="clear" w:color="auto" w:fill="auto"/>
          </w:tcPr>
          <w:p w:rsidR="00653713" w:rsidRPr="00F45D01" w:rsidRDefault="00653713" w:rsidP="007C3763">
            <w:pPr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Transport (avion, train...)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3713" w:rsidRPr="00F45D01" w:rsidRDefault="00653713" w:rsidP="007C3763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€</w:t>
            </w:r>
          </w:p>
        </w:tc>
      </w:tr>
      <w:tr w:rsidR="00653713" w:rsidRPr="00664FFD" w:rsidTr="007C3763">
        <w:trPr>
          <w:gridAfter w:val="1"/>
          <w:wAfter w:w="7" w:type="dxa"/>
          <w:trHeight w:val="224"/>
        </w:trPr>
        <w:tc>
          <w:tcPr>
            <w:tcW w:w="2518" w:type="dxa"/>
            <w:vMerge/>
            <w:shd w:val="clear" w:color="auto" w:fill="auto"/>
            <w:vAlign w:val="center"/>
          </w:tcPr>
          <w:p w:rsidR="00653713" w:rsidRPr="00247A1D" w:rsidRDefault="00653713" w:rsidP="007C3763">
            <w:pPr>
              <w:spacing w:line="360" w:lineRule="auto"/>
              <w:ind w:left="142"/>
              <w:rPr>
                <w:rFonts w:ascii="Calibri" w:hAnsi="Calibri" w:cs="Arial"/>
                <w:b/>
                <w:caps/>
                <w:sz w:val="22"/>
                <w:szCs w:val="20"/>
              </w:rPr>
            </w:pPr>
          </w:p>
        </w:tc>
        <w:tc>
          <w:tcPr>
            <w:tcW w:w="5103" w:type="dxa"/>
            <w:gridSpan w:val="3"/>
            <w:shd w:val="clear" w:color="auto" w:fill="auto"/>
          </w:tcPr>
          <w:p w:rsidR="00653713" w:rsidRPr="00F45D01" w:rsidRDefault="00653713" w:rsidP="007C3763">
            <w:pPr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Droits d’inscription (colloque, symposium...)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3713" w:rsidRPr="00F45D01" w:rsidRDefault="00653713" w:rsidP="007C3763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€</w:t>
            </w:r>
          </w:p>
        </w:tc>
      </w:tr>
      <w:tr w:rsidR="00653713" w:rsidRPr="00664FFD" w:rsidTr="007C3763">
        <w:trPr>
          <w:gridAfter w:val="1"/>
          <w:wAfter w:w="7" w:type="dxa"/>
          <w:trHeight w:val="224"/>
        </w:trPr>
        <w:tc>
          <w:tcPr>
            <w:tcW w:w="2518" w:type="dxa"/>
            <w:vMerge/>
            <w:shd w:val="clear" w:color="auto" w:fill="auto"/>
            <w:vAlign w:val="center"/>
          </w:tcPr>
          <w:p w:rsidR="00653713" w:rsidRPr="00247A1D" w:rsidRDefault="00653713" w:rsidP="007C3763">
            <w:pPr>
              <w:spacing w:line="360" w:lineRule="auto"/>
              <w:ind w:left="142"/>
              <w:rPr>
                <w:rFonts w:ascii="Calibri" w:hAnsi="Calibri" w:cs="Arial"/>
                <w:b/>
                <w:caps/>
                <w:sz w:val="22"/>
                <w:szCs w:val="20"/>
              </w:rPr>
            </w:pPr>
          </w:p>
        </w:tc>
        <w:tc>
          <w:tcPr>
            <w:tcW w:w="5103" w:type="dxa"/>
            <w:gridSpan w:val="3"/>
            <w:shd w:val="clear" w:color="auto" w:fill="auto"/>
          </w:tcPr>
          <w:p w:rsidR="00653713" w:rsidRPr="00F45D01" w:rsidRDefault="00653713" w:rsidP="007C3763">
            <w:pPr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 xml:space="preserve">Hébergement 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3713" w:rsidRPr="00F45D01" w:rsidRDefault="00653713" w:rsidP="007C3763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€</w:t>
            </w:r>
          </w:p>
        </w:tc>
      </w:tr>
      <w:tr w:rsidR="00653713" w:rsidRPr="00664FFD" w:rsidTr="007C3763">
        <w:trPr>
          <w:gridAfter w:val="1"/>
          <w:wAfter w:w="7" w:type="dxa"/>
          <w:trHeight w:val="224"/>
        </w:trPr>
        <w:tc>
          <w:tcPr>
            <w:tcW w:w="2518" w:type="dxa"/>
            <w:vMerge/>
            <w:shd w:val="clear" w:color="auto" w:fill="auto"/>
            <w:vAlign w:val="center"/>
          </w:tcPr>
          <w:p w:rsidR="00653713" w:rsidRPr="00247A1D" w:rsidRDefault="00653713" w:rsidP="007C3763">
            <w:pPr>
              <w:spacing w:line="360" w:lineRule="auto"/>
              <w:ind w:left="142"/>
              <w:rPr>
                <w:rFonts w:ascii="Calibri" w:hAnsi="Calibri" w:cs="Arial"/>
                <w:b/>
                <w:caps/>
                <w:sz w:val="22"/>
                <w:szCs w:val="20"/>
              </w:rPr>
            </w:pPr>
          </w:p>
        </w:tc>
        <w:tc>
          <w:tcPr>
            <w:tcW w:w="5103" w:type="dxa"/>
            <w:gridSpan w:val="3"/>
            <w:shd w:val="clear" w:color="auto" w:fill="auto"/>
          </w:tcPr>
          <w:p w:rsidR="00653713" w:rsidRPr="00664FFD" w:rsidRDefault="00653713" w:rsidP="007C3763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Autres</w:t>
            </w:r>
            <w:r>
              <w:rPr>
                <w:rFonts w:ascii="Calibri" w:hAnsi="Calibri" w:cs="Arial"/>
                <w:sz w:val="20"/>
                <w:szCs w:val="20"/>
              </w:rPr>
              <w:t xml:space="preserve"> dépenses (préciser dans le budget joint)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3713" w:rsidRPr="00F45D01" w:rsidRDefault="00653713" w:rsidP="007C3763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€</w:t>
            </w:r>
          </w:p>
        </w:tc>
      </w:tr>
      <w:tr w:rsidR="00653713" w:rsidRPr="00664FFD" w:rsidTr="007C3763">
        <w:trPr>
          <w:trHeight w:val="439"/>
        </w:trPr>
        <w:tc>
          <w:tcPr>
            <w:tcW w:w="2518" w:type="dxa"/>
            <w:vMerge/>
            <w:shd w:val="clear" w:color="auto" w:fill="auto"/>
          </w:tcPr>
          <w:p w:rsidR="00653713" w:rsidRPr="00664FFD" w:rsidRDefault="00653713" w:rsidP="00653713">
            <w:pPr>
              <w:numPr>
                <w:ilvl w:val="0"/>
                <w:numId w:val="1"/>
              </w:numPr>
              <w:spacing w:line="360" w:lineRule="auto"/>
              <w:ind w:left="284" w:firstLine="76"/>
              <w:rPr>
                <w:rFonts w:ascii="Calibri" w:hAnsi="Calibri" w:cs="Arial"/>
                <w:b/>
                <w:sz w:val="22"/>
                <w:szCs w:val="20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MONTANT TOTAL DEMANDE AU CAC</w:t>
            </w:r>
            <w:r w:rsidRPr="00664FFD">
              <w:rPr>
                <w:rFonts w:ascii="Calibri" w:hAnsi="Calibri"/>
                <w:b/>
                <w:sz w:val="20"/>
              </w:rPr>
              <w:t xml:space="preserve"> : 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jc w:val="right"/>
              <w:rPr>
                <w:rFonts w:ascii="Calibri" w:hAnsi="Calibri"/>
                <w:b/>
                <w:sz w:val="20"/>
              </w:rPr>
            </w:pPr>
            <w:r w:rsidRPr="00664FFD">
              <w:rPr>
                <w:rFonts w:ascii="Calibri" w:hAnsi="Calibri"/>
                <w:b/>
                <w:sz w:val="20"/>
              </w:rPr>
              <w:t>……………………………….. €</w:t>
            </w:r>
          </w:p>
        </w:tc>
      </w:tr>
      <w:tr w:rsidR="00653713" w:rsidRPr="00664FFD" w:rsidTr="007C3763">
        <w:tc>
          <w:tcPr>
            <w:tcW w:w="10173" w:type="dxa"/>
            <w:gridSpan w:val="6"/>
            <w:shd w:val="clear" w:color="auto" w:fill="auto"/>
            <w:vAlign w:val="center"/>
          </w:tcPr>
          <w:p w:rsidR="00653713" w:rsidRDefault="00653713" w:rsidP="007C3763">
            <w:pPr>
              <w:spacing w:line="276" w:lineRule="auto"/>
              <w:rPr>
                <w:rFonts w:ascii="Calibri" w:hAnsi="Calibri" w:cs="Arial"/>
                <w:i/>
                <w:sz w:val="20"/>
                <w:szCs w:val="20"/>
              </w:rPr>
            </w:pPr>
            <w:r w:rsidRPr="00664FFD">
              <w:rPr>
                <w:rFonts w:ascii="Calibri" w:hAnsi="Calibri"/>
                <w:b/>
                <w:sz w:val="20"/>
              </w:rPr>
              <w:t xml:space="preserve">Co-financement éventuel obtenu : </w:t>
            </w:r>
            <w:r>
              <w:rPr>
                <w:rFonts w:ascii="Calibri" w:hAnsi="Calibri"/>
                <w:b/>
                <w:sz w:val="20"/>
              </w:rPr>
              <w:t xml:space="preserve">                </w:t>
            </w:r>
            <w:r w:rsidRPr="00664FFD">
              <w:rPr>
                <w:rFonts w:ascii="Calibri" w:hAnsi="Calibri"/>
                <w:sz w:val="20"/>
              </w:rPr>
              <w:t xml:space="preserve">oui </w:t>
            </w:r>
            <w:r>
              <w:rPr>
                <w:rFonts w:ascii="Calibri" w:hAnsi="Calibri"/>
                <w:sz w:val="20"/>
              </w:rPr>
              <w:t xml:space="preserve">            </w:t>
            </w:r>
            <w:r w:rsidRPr="00664FFD">
              <w:rPr>
                <w:rFonts w:ascii="Calibri" w:hAnsi="Calibri"/>
                <w:sz w:val="20"/>
              </w:rPr>
              <w:t xml:space="preserve">– </w:t>
            </w:r>
            <w:r>
              <w:rPr>
                <w:rFonts w:ascii="Calibri" w:hAnsi="Calibri"/>
                <w:sz w:val="20"/>
              </w:rPr>
              <w:t xml:space="preserve">          </w:t>
            </w:r>
            <w:r w:rsidRPr="00664FFD">
              <w:rPr>
                <w:rFonts w:ascii="Calibri" w:hAnsi="Calibri"/>
                <w:sz w:val="20"/>
              </w:rPr>
              <w:t xml:space="preserve">non </w:t>
            </w:r>
            <w:r>
              <w:rPr>
                <w:rFonts w:ascii="Calibri" w:hAnsi="Calibri"/>
                <w:sz w:val="20"/>
              </w:rPr>
              <w:t xml:space="preserve">                          </w:t>
            </w:r>
            <w:proofErr w:type="gramStart"/>
            <w:r>
              <w:rPr>
                <w:rFonts w:ascii="Calibri" w:hAnsi="Calibri"/>
                <w:sz w:val="20"/>
              </w:rPr>
              <w:t xml:space="preserve">   </w:t>
            </w:r>
            <w:r w:rsidRPr="00664FFD">
              <w:rPr>
                <w:rFonts w:ascii="Calibri" w:hAnsi="Calibri" w:cs="Arial"/>
                <w:i/>
                <w:sz w:val="20"/>
                <w:szCs w:val="20"/>
              </w:rPr>
              <w:t>(</w:t>
            </w:r>
            <w:proofErr w:type="gramEnd"/>
            <w:r w:rsidRPr="00664FFD">
              <w:rPr>
                <w:rFonts w:ascii="Calibri" w:hAnsi="Calibri" w:cs="Arial"/>
                <w:i/>
                <w:sz w:val="20"/>
                <w:szCs w:val="20"/>
              </w:rPr>
              <w:t xml:space="preserve">rayer la mention inutile)  </w:t>
            </w:r>
          </w:p>
          <w:p w:rsidR="00653713" w:rsidRDefault="00653713" w:rsidP="007C3763">
            <w:pPr>
              <w:spacing w:line="276" w:lineRule="auto"/>
              <w:rPr>
                <w:rFonts w:ascii="Calibri" w:hAnsi="Calibri"/>
                <w:b/>
                <w:sz w:val="20"/>
              </w:rPr>
            </w:pPr>
            <w:r w:rsidRPr="00664FFD">
              <w:rPr>
                <w:rFonts w:ascii="Calibri" w:hAnsi="Calibri"/>
                <w:b/>
                <w:sz w:val="20"/>
              </w:rPr>
              <w:t>Indiq</w:t>
            </w:r>
            <w:r>
              <w:rPr>
                <w:rFonts w:ascii="Calibri" w:hAnsi="Calibri"/>
                <w:b/>
                <w:sz w:val="20"/>
              </w:rPr>
              <w:t xml:space="preserve">uer le montant et le financeur </w:t>
            </w:r>
            <w:r w:rsidRPr="00664FFD">
              <w:rPr>
                <w:rFonts w:ascii="Calibri" w:hAnsi="Calibri"/>
                <w:b/>
                <w:sz w:val="20"/>
              </w:rPr>
              <w:t>:</w:t>
            </w:r>
          </w:p>
          <w:p w:rsidR="00653713" w:rsidRPr="00F45D01" w:rsidRDefault="00653713" w:rsidP="007C3763">
            <w:pPr>
              <w:spacing w:line="276" w:lineRule="auto"/>
              <w:rPr>
                <w:rFonts w:ascii="Calibri" w:hAnsi="Calibri"/>
                <w:b/>
                <w:sz w:val="20"/>
              </w:rPr>
            </w:pPr>
          </w:p>
        </w:tc>
      </w:tr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Objectif de la mission</w:t>
            </w:r>
          </w:p>
          <w:p w:rsidR="00653713" w:rsidRPr="00F45D01" w:rsidRDefault="00653713" w:rsidP="007C3763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i/>
                <w:sz w:val="20"/>
                <w:szCs w:val="20"/>
              </w:rPr>
              <w:t>(résumé</w:t>
            </w:r>
            <w:r w:rsidRPr="00F45D01">
              <w:rPr>
                <w:rFonts w:ascii="Calibri" w:hAnsi="Calibri" w:cs="Arial"/>
                <w:sz w:val="20"/>
                <w:szCs w:val="20"/>
              </w:rPr>
              <w:t>)</w:t>
            </w:r>
          </w:p>
        </w:tc>
        <w:tc>
          <w:tcPr>
            <w:tcW w:w="7655" w:type="dxa"/>
            <w:gridSpan w:val="5"/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:rsidR="00653713" w:rsidRPr="00664FFD" w:rsidRDefault="00653713" w:rsidP="00653713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  <w:r w:rsidRPr="00664FFD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E78A6" wp14:editId="10F75B70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6398895" cy="1050290"/>
                <wp:effectExtent l="0" t="0" r="20955" b="1651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889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713" w:rsidRDefault="00653713" w:rsidP="00653713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16210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vis du Directeur du Centre André Chastel </w:t>
                            </w:r>
                            <w:r w:rsidRPr="00616210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et montant accordé</w:t>
                            </w:r>
                          </w:p>
                          <w:p w:rsidR="00653713" w:rsidRDefault="00653713" w:rsidP="00653713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53713" w:rsidRDefault="00653713" w:rsidP="00653713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Favorable</w:t>
                            </w:r>
                          </w:p>
                          <w:p w:rsidR="00653713" w:rsidRDefault="00653713" w:rsidP="00653713">
                            <w:pPr>
                              <w:ind w:left="7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53713" w:rsidRDefault="00653713" w:rsidP="00653713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Défavorable</w:t>
                            </w:r>
                          </w:p>
                          <w:p w:rsidR="00653713" w:rsidRDefault="00653713" w:rsidP="00653713">
                            <w:pPr>
                              <w:jc w:val="right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53713" w:rsidRPr="00616210" w:rsidRDefault="00653713" w:rsidP="00653713">
                            <w:pPr>
                              <w:jc w:val="righ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Montant accordé par le </w:t>
                            </w:r>
                            <w:proofErr w:type="gramStart"/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CAC  :</w:t>
                            </w:r>
                            <w:proofErr w:type="gramEnd"/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 ………………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E78A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0;margin-top:1.45pt;width:503.85pt;height:82.7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">
                <v:textbox>
                  <w:txbxContent>
                    <w:p w:rsidR="00653713" w:rsidRDefault="00653713" w:rsidP="00653713">
                      <w:pPr>
                        <w:jc w:val="center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  <w:r w:rsidRPr="00616210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vis du Directeur du Centre André Chastel </w:t>
                      </w:r>
                      <w:r w:rsidRPr="00616210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et montant accordé</w:t>
                      </w:r>
                    </w:p>
                    <w:p w:rsidR="00653713" w:rsidRDefault="00653713" w:rsidP="00653713">
                      <w:pPr>
                        <w:jc w:val="center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</w:p>
                    <w:p w:rsidR="00653713" w:rsidRDefault="00653713" w:rsidP="00653713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Favorable</w:t>
                      </w:r>
                    </w:p>
                    <w:p w:rsidR="00653713" w:rsidRDefault="00653713" w:rsidP="00653713">
                      <w:pPr>
                        <w:ind w:left="720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653713" w:rsidRDefault="00653713" w:rsidP="00653713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Défavorable</w:t>
                      </w:r>
                    </w:p>
                    <w:p w:rsidR="00653713" w:rsidRDefault="00653713" w:rsidP="00653713">
                      <w:pPr>
                        <w:jc w:val="right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</w:p>
                    <w:p w:rsidR="00653713" w:rsidRPr="00616210" w:rsidRDefault="00653713" w:rsidP="00653713">
                      <w:pPr>
                        <w:jc w:val="righ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Montant accordé par le </w:t>
                      </w:r>
                      <w:proofErr w:type="gramStart"/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CAC  :</w:t>
                      </w:r>
                      <w:proofErr w:type="gramEnd"/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 ………………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4FFD">
        <w:rPr>
          <w:rFonts w:ascii="Calibri" w:hAnsi="Calibri" w:cs="Arial"/>
          <w:sz w:val="20"/>
          <w:szCs w:val="20"/>
        </w:rPr>
        <w:tab/>
      </w:r>
      <w:r w:rsidRPr="00664FFD">
        <w:rPr>
          <w:rFonts w:ascii="Calibri" w:hAnsi="Calibri" w:cs="Arial"/>
          <w:sz w:val="20"/>
          <w:szCs w:val="20"/>
        </w:rPr>
        <w:tab/>
      </w:r>
    </w:p>
    <w:p w:rsidR="00653713" w:rsidRPr="00664FFD" w:rsidRDefault="00653713" w:rsidP="00653713">
      <w:pPr>
        <w:rPr>
          <w:rFonts w:ascii="Calibri" w:hAnsi="Calibri"/>
        </w:rPr>
      </w:pPr>
    </w:p>
    <w:p w:rsidR="00653713" w:rsidRPr="00664FFD" w:rsidRDefault="00653713" w:rsidP="00653713">
      <w:pPr>
        <w:rPr>
          <w:rFonts w:ascii="Calibri" w:hAnsi="Calibri"/>
        </w:rPr>
      </w:pPr>
    </w:p>
    <w:p w:rsidR="00653713" w:rsidRPr="00664FFD" w:rsidRDefault="00653713" w:rsidP="00653713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</w:p>
    <w:p w:rsidR="00653713" w:rsidRPr="00664FFD" w:rsidRDefault="00653713" w:rsidP="00653713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</w:p>
    <w:p w:rsidR="00653713" w:rsidRPr="00664FFD" w:rsidRDefault="00653713" w:rsidP="00653713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  <w:r w:rsidRPr="00664FFD">
        <w:rPr>
          <w:rFonts w:ascii="Calibri" w:hAnsi="Calibri" w:cs="Arial"/>
          <w:sz w:val="20"/>
          <w:szCs w:val="20"/>
        </w:rPr>
        <w:tab/>
        <w:t xml:space="preserve"> </w:t>
      </w:r>
    </w:p>
    <w:p w:rsidR="008A29B9" w:rsidRPr="002E21BB" w:rsidRDefault="008A29B9" w:rsidP="002E21BB">
      <w:pPr>
        <w:contextualSpacing/>
        <w:rPr>
          <w:rFonts w:ascii="Garamond" w:hAnsi="Garamond"/>
        </w:rPr>
      </w:pPr>
    </w:p>
    <w:sectPr w:rsidR="008A29B9" w:rsidRPr="002E21BB" w:rsidSect="007F6CB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552" w:right="1417" w:bottom="1276" w:left="1417" w:header="567" w:footer="1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D1C" w:rsidRDefault="00317D1C">
      <w:r>
        <w:separator/>
      </w:r>
    </w:p>
  </w:endnote>
  <w:endnote w:type="continuationSeparator" w:id="0">
    <w:p w:rsidR="00317D1C" w:rsidRDefault="00317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83B" w:rsidRPr="0048783B" w:rsidRDefault="0048783B">
    <w:pPr>
      <w:pStyle w:val="Pieddepage"/>
      <w:jc w:val="right"/>
      <w:rPr>
        <w:rFonts w:ascii="Gill Sans MT" w:hAnsi="Gill Sans MT"/>
      </w:rPr>
    </w:pPr>
    <w:r w:rsidRPr="0048783B">
      <w:rPr>
        <w:rFonts w:ascii="Gill Sans MT" w:hAnsi="Gill Sans MT"/>
      </w:rPr>
      <w:fldChar w:fldCharType="begin"/>
    </w:r>
    <w:r w:rsidRPr="0048783B">
      <w:rPr>
        <w:rFonts w:ascii="Gill Sans MT" w:hAnsi="Gill Sans MT"/>
      </w:rPr>
      <w:instrText xml:space="preserve"> PAGE   \* MERGEFORMAT </w:instrText>
    </w:r>
    <w:r w:rsidRPr="0048783B">
      <w:rPr>
        <w:rFonts w:ascii="Gill Sans MT" w:hAnsi="Gill Sans MT"/>
      </w:rPr>
      <w:fldChar w:fldCharType="separate"/>
    </w:r>
    <w:r w:rsidR="00653713">
      <w:rPr>
        <w:rFonts w:ascii="Gill Sans MT" w:hAnsi="Gill Sans MT"/>
        <w:noProof/>
      </w:rPr>
      <w:t>2</w:t>
    </w:r>
    <w:r w:rsidRPr="0048783B">
      <w:rPr>
        <w:rFonts w:ascii="Gill Sans MT" w:hAnsi="Gill Sans MT"/>
      </w:rPr>
      <w:fldChar w:fldCharType="end"/>
    </w:r>
  </w:p>
  <w:p w:rsidR="0048783B" w:rsidRDefault="0048783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FB6" w:rsidRDefault="00E84FB6" w:rsidP="00976474">
    <w:pPr>
      <w:pStyle w:val="Pieddepage"/>
      <w:jc w:val="center"/>
    </w:pPr>
    <w:r>
      <w:rPr>
        <w:noProof/>
        <w:color w:val="FF0000"/>
        <w:vertAlign w:val="superscript"/>
      </w:rPr>
      <w:t xml:space="preserve">     </w:t>
    </w:r>
    <w:r w:rsidR="00E327CB">
      <w:rPr>
        <w:noProof/>
        <w:color w:val="FF0000"/>
        <w:vertAlign w:val="superscript"/>
      </w:rPr>
      <w:t xml:space="preserve"> 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273133" cy="273133"/>
          <wp:effectExtent l="0" t="0" r="0" b="0"/>
          <wp:docPr id="8" name="Imag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333" cy="278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27CB">
      <w:rPr>
        <w:noProof/>
        <w:color w:val="FF0000"/>
        <w:vertAlign w:val="superscript"/>
      </w:rPr>
      <w:t xml:space="preserve"> </w:t>
    </w:r>
    <w:r>
      <w:rPr>
        <w:noProof/>
        <w:color w:val="FF0000"/>
        <w:vertAlign w:val="superscript"/>
      </w:rPr>
      <w:t xml:space="preserve"> </w:t>
    </w:r>
    <w:r w:rsidR="00521E4F">
      <w:rPr>
        <w:noProof/>
        <w:color w:val="FF0000"/>
        <w:vertAlign w:val="superscript"/>
      </w:rPr>
      <w:t xml:space="preserve">  </w:t>
    </w:r>
    <w:r w:rsidR="00145D67">
      <w:rPr>
        <w:noProof/>
        <w:color w:val="FF0000"/>
        <w:vertAlign w:val="superscript"/>
      </w:rPr>
      <w:t xml:space="preserve">    </w:t>
    </w:r>
    <w:r w:rsidR="00521E4F">
      <w:rPr>
        <w:noProof/>
        <w:color w:val="FF0000"/>
        <w:vertAlign w:val="superscript"/>
      </w:rPr>
      <w:t xml:space="preserve">  </w:t>
    </w:r>
    <w:r>
      <w:rPr>
        <w:noProof/>
        <w:color w:val="FF0000"/>
        <w:vertAlign w:val="superscript"/>
      </w:rPr>
      <w:t xml:space="preserve">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480951" cy="177886"/>
          <wp:effectExtent l="0" t="0" r="0" b="0"/>
          <wp:docPr id="9" name="Image 140" descr="C:\Users\prioul\Desktop\nouveaux logos\LOGO_LETTRES_HORIZ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0" descr="C:\Users\prioul\Desktop\nouveaux logos\LOGO_LETTRES_HORIZ_CMJ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38" cy="17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FF0000"/>
        <w:vertAlign w:val="superscript"/>
      </w:rPr>
      <w:t xml:space="preserve"> </w:t>
    </w:r>
    <w:r w:rsidR="00521E4F">
      <w:rPr>
        <w:noProof/>
        <w:color w:val="FF0000"/>
        <w:vertAlign w:val="superscript"/>
      </w:rPr>
      <w:t xml:space="preserve">   </w:t>
    </w:r>
    <w:r w:rsidR="00E327CB">
      <w:rPr>
        <w:noProof/>
        <w:color w:val="FF0000"/>
        <w:vertAlign w:val="superscript"/>
      </w:rPr>
      <w:t xml:space="preserve">   </w:t>
    </w:r>
    <w:r w:rsidR="00521E4F">
      <w:rPr>
        <w:noProof/>
        <w:color w:val="FF0000"/>
        <w:vertAlign w:val="superscript"/>
      </w:rPr>
      <w:t xml:space="preserve"> </w:t>
    </w:r>
    <w:r w:rsidR="00145D67">
      <w:rPr>
        <w:noProof/>
        <w:color w:val="FF0000"/>
        <w:vertAlign w:val="superscript"/>
      </w:rPr>
      <w:t xml:space="preserve"> </w:t>
    </w:r>
    <w:r>
      <w:rPr>
        <w:noProof/>
        <w:color w:val="FF0000"/>
        <w:vertAlign w:val="superscript"/>
      </w:rPr>
      <w:t xml:space="preserve">  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209939" cy="267195"/>
          <wp:effectExtent l="0" t="0" r="0" b="0"/>
          <wp:docPr id="10" name="Image 142" descr="C:\Users\prioul\Desktop\nouveaux logos\logo ministere culture 2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2" descr="C:\Users\prioul\Desktop\nouveaux logos\logo ministere culture 2c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74" cy="272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84FB6" w:rsidRDefault="00E84F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D1C" w:rsidRDefault="00317D1C">
      <w:r>
        <w:separator/>
      </w:r>
    </w:p>
  </w:footnote>
  <w:footnote w:type="continuationSeparator" w:id="0">
    <w:p w:rsidR="00317D1C" w:rsidRDefault="00317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473" w:rsidRPr="00530954" w:rsidRDefault="00372DDF" w:rsidP="00490586">
    <w:pPr>
      <w:pStyle w:val="En-tte"/>
      <w:ind w:left="-142"/>
      <w:rPr>
        <w:b/>
        <w:spacing w:val="20"/>
      </w:rPr>
    </w:pPr>
    <w:r w:rsidRPr="00372DDF">
      <w:rPr>
        <w:b/>
        <w:noProof/>
        <w:spacing w:val="20"/>
        <w:sz w:val="29"/>
      </w:rPr>
      <w:drawing>
        <wp:inline distT="0" distB="0" distL="0" distR="0">
          <wp:extent cx="257175" cy="247650"/>
          <wp:effectExtent l="0" t="0" r="0" b="0"/>
          <wp:docPr id="6" name="Image 138" descr="chastel-quadri sans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8" descr="chastel-quadri sans inscrip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B10" w:rsidRPr="0025085D" w:rsidRDefault="00372DDF" w:rsidP="00025D3B">
    <w:pPr>
      <w:pStyle w:val="En-tte"/>
      <w:tabs>
        <w:tab w:val="clear" w:pos="9072"/>
      </w:tabs>
      <w:spacing w:before="60" w:after="100"/>
      <w:ind w:left="-851" w:right="-426"/>
      <w:rPr>
        <w:rFonts w:ascii="Gill Sans MT" w:hAnsi="Gill Sans MT"/>
        <w:spacing w:val="20"/>
        <w:sz w:val="15"/>
        <w:szCs w:val="15"/>
      </w:rPr>
    </w:pPr>
    <w:r w:rsidRPr="00372DDF">
      <w:rPr>
        <w:rFonts w:ascii="Gill Sans MT" w:hAnsi="Gill Sans MT"/>
        <w:noProof/>
        <w:spacing w:val="20"/>
        <w:sz w:val="15"/>
        <w:szCs w:val="15"/>
      </w:rPr>
      <w:drawing>
        <wp:inline distT="0" distB="0" distL="0" distR="0">
          <wp:extent cx="6505575" cy="723900"/>
          <wp:effectExtent l="0" t="0" r="0" b="0"/>
          <wp:docPr id="7" name="Imag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90765"/>
    <w:multiLevelType w:val="hybridMultilevel"/>
    <w:tmpl w:val="69881B06"/>
    <w:lvl w:ilvl="0" w:tplc="040C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3660E9"/>
    <w:multiLevelType w:val="hybridMultilevel"/>
    <w:tmpl w:val="341A1C78"/>
    <w:lvl w:ilvl="0" w:tplc="040C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ADC"/>
    <w:rsid w:val="00001D08"/>
    <w:rsid w:val="00006D04"/>
    <w:rsid w:val="00025D3B"/>
    <w:rsid w:val="00043A74"/>
    <w:rsid w:val="00061DC4"/>
    <w:rsid w:val="0007319F"/>
    <w:rsid w:val="00083434"/>
    <w:rsid w:val="000C7900"/>
    <w:rsid w:val="000D1BB8"/>
    <w:rsid w:val="000F2A74"/>
    <w:rsid w:val="00120B3E"/>
    <w:rsid w:val="00145D67"/>
    <w:rsid w:val="0015594B"/>
    <w:rsid w:val="00161B4D"/>
    <w:rsid w:val="00165708"/>
    <w:rsid w:val="00171985"/>
    <w:rsid w:val="001733D9"/>
    <w:rsid w:val="001C5A47"/>
    <w:rsid w:val="001C7D08"/>
    <w:rsid w:val="001E0473"/>
    <w:rsid w:val="00211F95"/>
    <w:rsid w:val="00215759"/>
    <w:rsid w:val="0022560E"/>
    <w:rsid w:val="00225DC7"/>
    <w:rsid w:val="00230D7E"/>
    <w:rsid w:val="0025085D"/>
    <w:rsid w:val="00252A57"/>
    <w:rsid w:val="002563E4"/>
    <w:rsid w:val="002722FF"/>
    <w:rsid w:val="002B1BEC"/>
    <w:rsid w:val="002B3278"/>
    <w:rsid w:val="002E20EB"/>
    <w:rsid w:val="002E21BB"/>
    <w:rsid w:val="002E640C"/>
    <w:rsid w:val="002F03B6"/>
    <w:rsid w:val="00317D1C"/>
    <w:rsid w:val="003213F1"/>
    <w:rsid w:val="00326EDE"/>
    <w:rsid w:val="00356AB3"/>
    <w:rsid w:val="0037185F"/>
    <w:rsid w:val="00372DDF"/>
    <w:rsid w:val="003A3F17"/>
    <w:rsid w:val="003B19BD"/>
    <w:rsid w:val="00403C2B"/>
    <w:rsid w:val="00414416"/>
    <w:rsid w:val="00450BBD"/>
    <w:rsid w:val="0048783B"/>
    <w:rsid w:val="00490586"/>
    <w:rsid w:val="00492C4D"/>
    <w:rsid w:val="00493480"/>
    <w:rsid w:val="004F0952"/>
    <w:rsid w:val="004F2B01"/>
    <w:rsid w:val="004F5CAF"/>
    <w:rsid w:val="0051073B"/>
    <w:rsid w:val="00521E4F"/>
    <w:rsid w:val="0052387A"/>
    <w:rsid w:val="00526D7D"/>
    <w:rsid w:val="00530954"/>
    <w:rsid w:val="00555B30"/>
    <w:rsid w:val="00561BF7"/>
    <w:rsid w:val="006073C4"/>
    <w:rsid w:val="00616615"/>
    <w:rsid w:val="00616B7B"/>
    <w:rsid w:val="00635385"/>
    <w:rsid w:val="00653713"/>
    <w:rsid w:val="006D3F2F"/>
    <w:rsid w:val="006D5B16"/>
    <w:rsid w:val="00712345"/>
    <w:rsid w:val="00765101"/>
    <w:rsid w:val="00765A31"/>
    <w:rsid w:val="00784E35"/>
    <w:rsid w:val="00797B10"/>
    <w:rsid w:val="007B29D2"/>
    <w:rsid w:val="007E5D26"/>
    <w:rsid w:val="007F6CB8"/>
    <w:rsid w:val="00812485"/>
    <w:rsid w:val="00826B1B"/>
    <w:rsid w:val="0084276B"/>
    <w:rsid w:val="008450CA"/>
    <w:rsid w:val="00850095"/>
    <w:rsid w:val="0089183C"/>
    <w:rsid w:val="00896005"/>
    <w:rsid w:val="008A29B9"/>
    <w:rsid w:val="008C0B2B"/>
    <w:rsid w:val="008E1AE3"/>
    <w:rsid w:val="00922917"/>
    <w:rsid w:val="00926BA5"/>
    <w:rsid w:val="00933146"/>
    <w:rsid w:val="009435C3"/>
    <w:rsid w:val="009440C7"/>
    <w:rsid w:val="00976474"/>
    <w:rsid w:val="009918AC"/>
    <w:rsid w:val="009A2595"/>
    <w:rsid w:val="00A15161"/>
    <w:rsid w:val="00A24838"/>
    <w:rsid w:val="00A27068"/>
    <w:rsid w:val="00A94C5D"/>
    <w:rsid w:val="00AA5ADC"/>
    <w:rsid w:val="00AB77EB"/>
    <w:rsid w:val="00AB7BBE"/>
    <w:rsid w:val="00AD0992"/>
    <w:rsid w:val="00AE2D9B"/>
    <w:rsid w:val="00AE62B0"/>
    <w:rsid w:val="00B20C3B"/>
    <w:rsid w:val="00B21529"/>
    <w:rsid w:val="00B3502C"/>
    <w:rsid w:val="00B4372F"/>
    <w:rsid w:val="00B938A2"/>
    <w:rsid w:val="00BB1D21"/>
    <w:rsid w:val="00BB6C08"/>
    <w:rsid w:val="00BE24D9"/>
    <w:rsid w:val="00BE3808"/>
    <w:rsid w:val="00C01900"/>
    <w:rsid w:val="00C118EB"/>
    <w:rsid w:val="00C46CB3"/>
    <w:rsid w:val="00C4742E"/>
    <w:rsid w:val="00C668B2"/>
    <w:rsid w:val="00C74DF0"/>
    <w:rsid w:val="00C828CA"/>
    <w:rsid w:val="00C8617F"/>
    <w:rsid w:val="00CD1D0E"/>
    <w:rsid w:val="00CD3617"/>
    <w:rsid w:val="00CD511A"/>
    <w:rsid w:val="00CF7AD8"/>
    <w:rsid w:val="00D36F7C"/>
    <w:rsid w:val="00D4144A"/>
    <w:rsid w:val="00D60861"/>
    <w:rsid w:val="00D831F7"/>
    <w:rsid w:val="00D83308"/>
    <w:rsid w:val="00D90572"/>
    <w:rsid w:val="00D9337B"/>
    <w:rsid w:val="00DA28CA"/>
    <w:rsid w:val="00DB2F3E"/>
    <w:rsid w:val="00DF3F52"/>
    <w:rsid w:val="00E13AA7"/>
    <w:rsid w:val="00E1631E"/>
    <w:rsid w:val="00E305DE"/>
    <w:rsid w:val="00E327CB"/>
    <w:rsid w:val="00E718E5"/>
    <w:rsid w:val="00E75891"/>
    <w:rsid w:val="00E84FB6"/>
    <w:rsid w:val="00E8649E"/>
    <w:rsid w:val="00E86A39"/>
    <w:rsid w:val="00E9081C"/>
    <w:rsid w:val="00E94D21"/>
    <w:rsid w:val="00EC4765"/>
    <w:rsid w:val="00ED5B1B"/>
    <w:rsid w:val="00EE0185"/>
    <w:rsid w:val="00EE15C9"/>
    <w:rsid w:val="00EE3E52"/>
    <w:rsid w:val="00EF6615"/>
    <w:rsid w:val="00F443F5"/>
    <w:rsid w:val="00F73D83"/>
    <w:rsid w:val="00F86551"/>
    <w:rsid w:val="00FB468B"/>
    <w:rsid w:val="00FB6609"/>
    <w:rsid w:val="00FD775A"/>
    <w:rsid w:val="00FF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CB0293BD-DF45-4F46-8618-69B8ADB2D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917"/>
    <w:rPr>
      <w:sz w:val="24"/>
      <w:szCs w:val="24"/>
    </w:rPr>
  </w:style>
  <w:style w:type="paragraph" w:styleId="Titre4">
    <w:name w:val="heading 4"/>
    <w:basedOn w:val="Normal"/>
    <w:next w:val="Normal"/>
    <w:link w:val="Titre4Car"/>
    <w:qFormat/>
    <w:rsid w:val="00653713"/>
    <w:pPr>
      <w:keepNext/>
      <w:outlineLvl w:val="3"/>
    </w:pPr>
    <w:rPr>
      <w:i/>
      <w:iCs/>
      <w:sz w:val="20"/>
    </w:rPr>
  </w:style>
  <w:style w:type="paragraph" w:styleId="Titre6">
    <w:name w:val="heading 6"/>
    <w:basedOn w:val="Normal"/>
    <w:next w:val="Normal"/>
    <w:link w:val="Titre6Car"/>
    <w:qFormat/>
    <w:rsid w:val="00653713"/>
    <w:pPr>
      <w:keepNext/>
      <w:spacing w:line="360" w:lineRule="auto"/>
      <w:jc w:val="right"/>
      <w:outlineLvl w:val="5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B1D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locked/>
    <w:rsid w:val="00DF3F52"/>
    <w:rPr>
      <w:rFonts w:cs="Times New Roman"/>
      <w:sz w:val="24"/>
    </w:rPr>
  </w:style>
  <w:style w:type="paragraph" w:styleId="Pieddepage">
    <w:name w:val="footer"/>
    <w:basedOn w:val="Normal"/>
    <w:link w:val="PieddepageCar"/>
    <w:uiPriority w:val="99"/>
    <w:rsid w:val="00BB1D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48783B"/>
    <w:rPr>
      <w:rFonts w:cs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rsid w:val="00120B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7319F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E21BB"/>
  </w:style>
  <w:style w:type="character" w:customStyle="1" w:styleId="Titre4Car">
    <w:name w:val="Titre 4 Car"/>
    <w:basedOn w:val="Policepardfaut"/>
    <w:link w:val="Titre4"/>
    <w:rsid w:val="00653713"/>
    <w:rPr>
      <w:i/>
      <w:iCs/>
      <w:szCs w:val="24"/>
    </w:rPr>
  </w:style>
  <w:style w:type="character" w:customStyle="1" w:styleId="Titre6Car">
    <w:name w:val="Titre 6 Car"/>
    <w:basedOn w:val="Policepardfaut"/>
    <w:link w:val="Titre6"/>
    <w:rsid w:val="00653713"/>
    <w:rPr>
      <w:b/>
      <w:bCs/>
      <w:i/>
      <w:i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537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49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oul\Desktop\2%20-%20papier%20en-t&#234;te%20CAC%20-%20MODE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2 - papier en-tête CAC - MODELE</Template>
  <TotalTime>0</TotalTime>
  <Pages>1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paris4</Company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PRIOUL</dc:creator>
  <cp:keywords/>
  <dc:description/>
  <cp:lastModifiedBy>gregoire aslnoff</cp:lastModifiedBy>
  <cp:revision>2</cp:revision>
  <cp:lastPrinted>2019-12-18T13:29:00Z</cp:lastPrinted>
  <dcterms:created xsi:type="dcterms:W3CDTF">2023-06-30T13:37:00Z</dcterms:created>
  <dcterms:modified xsi:type="dcterms:W3CDTF">2023-06-30T13:37:00Z</dcterms:modified>
</cp:coreProperties>
</file>