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53713" w:rsidRPr="00664FFD" w:rsidRDefault="00653713" w:rsidP="00653713">
      <w:pPr>
        <w:pStyle w:val="En-tte"/>
        <w:ind w:left="-142"/>
        <w:rPr>
          <w:rFonts w:ascii="Calibri" w:hAnsi="Calibri"/>
          <w:b/>
          <w:spacing w:val="20"/>
          <w:sz w:val="29"/>
        </w:rPr>
      </w:pPr>
      <w:r w:rsidRPr="00664FF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1C34B" wp14:editId="328DC7B9">
                <wp:simplePos x="0" y="0"/>
                <wp:positionH relativeFrom="column">
                  <wp:posOffset>776605</wp:posOffset>
                </wp:positionH>
                <wp:positionV relativeFrom="paragraph">
                  <wp:posOffset>-277495</wp:posOffset>
                </wp:positionV>
                <wp:extent cx="5086985" cy="8286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713" w:rsidRPr="0088273A" w:rsidRDefault="00653713" w:rsidP="0065371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8273A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Formulaire de demande de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subvention pour frais de 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1C34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61.15pt;margin-top:-21.85pt;width:400.5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" stroked="f">
                <v:textbox>
                  <w:txbxContent>
                    <w:p w:rsidR="00653713" w:rsidRPr="0088273A" w:rsidRDefault="00653713" w:rsidP="0065371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8273A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Formulaire de demande de </w:t>
                      </w:r>
                      <w:r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>subvention pour frais de mission</w:t>
                      </w:r>
                    </w:p>
                  </w:txbxContent>
                </v:textbox>
              </v:shape>
            </w:pict>
          </mc:Fallback>
        </mc:AlternateContent>
      </w:r>
    </w:p>
    <w:p w:rsidR="00653713" w:rsidRDefault="00653713" w:rsidP="00653713">
      <w:pPr>
        <w:pStyle w:val="En-tte"/>
        <w:spacing w:before="160" w:after="60"/>
        <w:ind w:left="-709"/>
        <w:rPr>
          <w:rFonts w:ascii="Calibri" w:hAnsi="Calibri"/>
          <w:b/>
          <w:caps/>
          <w:spacing w:val="20"/>
          <w:sz w:val="15"/>
          <w:szCs w:val="15"/>
        </w:rPr>
      </w:pPr>
    </w:p>
    <w:p w:rsidR="00653713" w:rsidRDefault="00653713" w:rsidP="00653713">
      <w:pPr>
        <w:pStyle w:val="En-tte"/>
        <w:spacing w:before="160" w:after="60"/>
        <w:ind w:left="-709"/>
        <w:rPr>
          <w:rFonts w:ascii="Calibri" w:hAnsi="Calibri"/>
          <w:b/>
          <w:caps/>
          <w:spacing w:val="20"/>
          <w:sz w:val="15"/>
          <w:szCs w:val="15"/>
        </w:rPr>
      </w:pPr>
    </w:p>
    <w:p w:rsidR="00653713" w:rsidRPr="00664FFD" w:rsidRDefault="00653713" w:rsidP="00653713">
      <w:pPr>
        <w:rPr>
          <w:rFonts w:ascii="Calibri" w:hAnsi="Calibri"/>
          <w:sz w:val="16"/>
          <w:szCs w:val="16"/>
        </w:rPr>
      </w:pPr>
      <w:r w:rsidRPr="00664FFD">
        <w:rPr>
          <w:rFonts w:ascii="Calibri" w:hAnsi="Calibri"/>
          <w:b/>
          <w:bCs/>
          <w:sz w:val="36"/>
          <w:szCs w:val="36"/>
        </w:rPr>
        <w:t xml:space="preserve">   </w:t>
      </w:r>
    </w:p>
    <w:p w:rsidR="00653713" w:rsidRPr="00664FFD" w:rsidRDefault="00653713" w:rsidP="00653713">
      <w:pPr>
        <w:pStyle w:val="Titre4"/>
        <w:rPr>
          <w:rFonts w:ascii="Calibri" w:hAnsi="Calibri" w:cs="Arial"/>
          <w:i w:val="0"/>
          <w:iCs w:val="0"/>
          <w:sz w:val="16"/>
          <w:szCs w:val="16"/>
        </w:rPr>
      </w:pPr>
    </w:p>
    <w:p w:rsidR="00653713" w:rsidRPr="00664FFD" w:rsidRDefault="00653713" w:rsidP="00653713">
      <w:pPr>
        <w:pStyle w:val="Paragraphedeliste"/>
        <w:rPr>
          <w:b/>
          <w:color w:val="C00000"/>
        </w:rPr>
      </w:pPr>
      <w:r w:rsidRPr="00664FFD">
        <w:rPr>
          <w:b/>
        </w:rPr>
        <w:t xml:space="preserve">Demande reçue </w:t>
      </w:r>
      <w:proofErr w:type="gramStart"/>
      <w:r w:rsidRPr="00664FFD">
        <w:rPr>
          <w:b/>
        </w:rPr>
        <w:t>le  :</w:t>
      </w:r>
      <w:proofErr w:type="gramEnd"/>
      <w:r>
        <w:t xml:space="preserve"> </w:t>
      </w:r>
      <w:r>
        <w:tab/>
      </w:r>
      <w:r>
        <w:tab/>
      </w:r>
      <w:r>
        <w:tab/>
      </w:r>
      <w:r w:rsidRPr="00664FFD">
        <w:t xml:space="preserve">(à compléter par le CAC) </w:t>
      </w:r>
    </w:p>
    <w:p w:rsidR="00653713" w:rsidRPr="00664FFD" w:rsidRDefault="00653713" w:rsidP="00653713">
      <w:pPr>
        <w:spacing w:line="360" w:lineRule="auto"/>
        <w:rPr>
          <w:rFonts w:ascii="Calibri" w:hAnsi="Calibri" w:cs="Arial"/>
          <w:b/>
          <w:color w:val="FF0000"/>
          <w:sz w:val="16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2410"/>
        <w:gridCol w:w="142"/>
        <w:gridCol w:w="2552"/>
        <w:gridCol w:w="2545"/>
        <w:gridCol w:w="7"/>
      </w:tblGrid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Nom, prénom de l’étudiant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Adresse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5070" w:type="dxa"/>
            <w:gridSpan w:val="3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Courriel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BC4BBD">
              <w:rPr>
                <w:rFonts w:ascii="Calibri" w:hAnsi="Calibri" w:cs="Arial"/>
                <w:i/>
                <w:sz w:val="20"/>
                <w:szCs w:val="20"/>
              </w:rPr>
              <w:t>(obligatoire)</w:t>
            </w:r>
          </w:p>
          <w:p w:rsidR="00653713" w:rsidRPr="00BC4BBD" w:rsidRDefault="00653713" w:rsidP="007C3763">
            <w:pPr>
              <w:spacing w:line="360" w:lineRule="auto"/>
              <w:rPr>
                <w:rFonts w:ascii="Calibri" w:hAnsi="Calibri" w:cs="Arial"/>
                <w:b/>
                <w:color w:val="FF0000"/>
                <w:sz w:val="20"/>
                <w:szCs w:val="20"/>
              </w:rPr>
            </w:pPr>
          </w:p>
        </w:tc>
      </w:tr>
      <w:tr w:rsidR="00653713" w:rsidRPr="00664FFD" w:rsidTr="007C3763">
        <w:trPr>
          <w:trHeight w:val="587"/>
        </w:trPr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E5D26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Situation en 20</w:t>
            </w:r>
            <w:r w:rsidR="007E5D26">
              <w:rPr>
                <w:rFonts w:ascii="Calibri" w:hAnsi="Calibri" w:cs="Arial"/>
                <w:b/>
                <w:sz w:val="20"/>
                <w:szCs w:val="20"/>
              </w:rPr>
              <w:t>20</w:t>
            </w:r>
            <w:r w:rsidR="00EF6615">
              <w:rPr>
                <w:rFonts w:ascii="Calibri" w:hAnsi="Calibri" w:cs="Arial"/>
                <w:b/>
                <w:sz w:val="20"/>
                <w:szCs w:val="20"/>
              </w:rPr>
              <w:t>-202</w:t>
            </w:r>
            <w:r w:rsidR="007E5D26">
              <w:rPr>
                <w:rFonts w:ascii="Calibri" w:hAnsi="Calibri" w:cs="Arial"/>
                <w:b/>
                <w:sz w:val="20"/>
                <w:szCs w:val="20"/>
              </w:rPr>
              <w:t>1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 xml:space="preserve">Inscrit en </w:t>
            </w:r>
            <w:proofErr w:type="gramStart"/>
            <w:r w:rsidRPr="00664FFD">
              <w:rPr>
                <w:rFonts w:ascii="Calibri" w:hAnsi="Calibri" w:cs="Arial"/>
                <w:b/>
                <w:sz w:val="20"/>
                <w:szCs w:val="20"/>
              </w:rPr>
              <w:t>…….</w:t>
            </w:r>
            <w:proofErr w:type="gramEnd"/>
            <w:r w:rsidRPr="00664FFD">
              <w:rPr>
                <w:rFonts w:ascii="Calibri" w:hAnsi="Calibri" w:cs="Arial"/>
                <w:b/>
                <w:sz w:val="20"/>
                <w:szCs w:val="20"/>
              </w:rPr>
              <w:t>. année de doctorat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En année de césure (ou suspension) :</w:t>
            </w:r>
          </w:p>
          <w:p w:rsidR="00653713" w:rsidRPr="00F45D01" w:rsidRDefault="00653713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664FFD">
              <w:rPr>
                <w:rFonts w:ascii="Calibri" w:hAnsi="Calibri" w:cs="Arial"/>
                <w:sz w:val="20"/>
                <w:szCs w:val="20"/>
              </w:rPr>
              <w:t xml:space="preserve">oui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 -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non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Sujet de Recherche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Directeur de recherche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4928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Cotutelle :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    oui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-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non 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  <w:tc>
          <w:tcPr>
            <w:tcW w:w="5245" w:type="dxa"/>
            <w:gridSpan w:val="4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Destination de la mission</w:t>
            </w:r>
            <w:r w:rsidRPr="00664FFD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tcBorders>
              <w:right w:val="dotted" w:sz="4" w:space="0" w:color="auto"/>
            </w:tcBorders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 xml:space="preserve">Date de départ </w:t>
            </w:r>
          </w:p>
        </w:tc>
        <w:tc>
          <w:tcPr>
            <w:tcW w:w="2551" w:type="dxa"/>
            <w:gridSpan w:val="2"/>
            <w:tcBorders>
              <w:left w:val="dotted" w:sz="4" w:space="0" w:color="auto"/>
            </w:tcBorders>
            <w:shd w:val="clear" w:color="auto" w:fill="auto"/>
          </w:tcPr>
          <w:p w:rsidR="00653713" w:rsidRPr="00F45D01" w:rsidRDefault="00653713" w:rsidP="00A24838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…../……./20</w:t>
            </w:r>
            <w:r w:rsidR="00526D7D">
              <w:rPr>
                <w:rFonts w:ascii="Calibri" w:hAnsi="Calibri" w:cs="Arial"/>
                <w:sz w:val="20"/>
                <w:szCs w:val="20"/>
              </w:rPr>
              <w:t>2</w:t>
            </w:r>
            <w:r w:rsidR="00A24838"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right w:val="dotted" w:sz="4" w:space="0" w:color="auto"/>
            </w:tcBorders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Date de retour</w:t>
            </w:r>
          </w:p>
        </w:tc>
        <w:tc>
          <w:tcPr>
            <w:tcW w:w="2552" w:type="dxa"/>
            <w:gridSpan w:val="2"/>
            <w:tcBorders>
              <w:left w:val="dotted" w:sz="4" w:space="0" w:color="auto"/>
            </w:tcBorders>
            <w:shd w:val="clear" w:color="auto" w:fill="auto"/>
          </w:tcPr>
          <w:p w:rsidR="00653713" w:rsidRPr="00F45D01" w:rsidRDefault="00526D7D" w:rsidP="00A24838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…../……./202</w:t>
            </w:r>
            <w:r w:rsidR="00A24838"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0"/>
                <w:szCs w:val="20"/>
              </w:rPr>
            </w:pPr>
            <w:r>
              <w:rPr>
                <w:rFonts w:ascii="Calibri" w:hAnsi="Calibri" w:cs="Arial"/>
                <w:b/>
                <w:caps/>
                <w:sz w:val="20"/>
                <w:szCs w:val="20"/>
              </w:rPr>
              <w:t>Frais de mission</w:t>
            </w:r>
          </w:p>
          <w:p w:rsidR="00653713" w:rsidRPr="00247A1D" w:rsidRDefault="00653713" w:rsidP="007C3763">
            <w:pPr>
              <w:spacing w:line="360" w:lineRule="auto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247A1D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Joindre un budget détaillé et le(s) devis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Transport (avion, train...)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Droits d’inscription (colloque, symposium...)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 xml:space="preserve">Hébergement 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664FFD" w:rsidRDefault="00653713" w:rsidP="007C3763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Autres</w:t>
            </w:r>
            <w:r>
              <w:rPr>
                <w:rFonts w:ascii="Calibri" w:hAnsi="Calibri" w:cs="Arial"/>
                <w:sz w:val="20"/>
                <w:szCs w:val="20"/>
              </w:rPr>
              <w:t xml:space="preserve"> dépenses (préciser dans le budget joint)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trHeight w:val="439"/>
        </w:trPr>
        <w:tc>
          <w:tcPr>
            <w:tcW w:w="2518" w:type="dxa"/>
            <w:vMerge/>
            <w:shd w:val="clear" w:color="auto" w:fill="auto"/>
          </w:tcPr>
          <w:p w:rsidR="00653713" w:rsidRPr="00664FFD" w:rsidRDefault="00653713" w:rsidP="00653713">
            <w:pPr>
              <w:numPr>
                <w:ilvl w:val="0"/>
                <w:numId w:val="1"/>
              </w:numPr>
              <w:spacing w:line="360" w:lineRule="auto"/>
              <w:ind w:left="284" w:firstLine="76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TOTAL DEMANDE AU CAC</w:t>
            </w:r>
            <w:r w:rsidRPr="00664FFD">
              <w:rPr>
                <w:rFonts w:ascii="Calibri" w:hAnsi="Calibri"/>
                <w:b/>
                <w:sz w:val="20"/>
              </w:rPr>
              <w:t xml:space="preserve"> : 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……………………………….. €</w:t>
            </w:r>
          </w:p>
        </w:tc>
      </w:tr>
      <w:tr w:rsidR="00653713" w:rsidRPr="00664FFD" w:rsidTr="007C3763">
        <w:tc>
          <w:tcPr>
            <w:tcW w:w="10173" w:type="dxa"/>
            <w:gridSpan w:val="6"/>
            <w:shd w:val="clear" w:color="auto" w:fill="auto"/>
            <w:vAlign w:val="center"/>
          </w:tcPr>
          <w:p w:rsidR="00653713" w:rsidRDefault="00653713" w:rsidP="007C3763">
            <w:pPr>
              <w:spacing w:line="276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 xml:space="preserve">Co-financement éventuel obtenu : </w:t>
            </w:r>
            <w:r>
              <w:rPr>
                <w:rFonts w:ascii="Calibri" w:hAnsi="Calibri"/>
                <w:b/>
                <w:sz w:val="20"/>
              </w:rPr>
              <w:t xml:space="preserve">                </w:t>
            </w:r>
            <w:r w:rsidRPr="00664FFD">
              <w:rPr>
                <w:rFonts w:ascii="Calibri" w:hAnsi="Calibri"/>
                <w:sz w:val="20"/>
              </w:rPr>
              <w:t xml:space="preserve">oui </w:t>
            </w:r>
            <w:r>
              <w:rPr>
                <w:rFonts w:ascii="Calibri" w:hAnsi="Calibri"/>
                <w:sz w:val="20"/>
              </w:rPr>
              <w:t xml:space="preserve">            </w:t>
            </w:r>
            <w:r w:rsidRPr="00664FFD">
              <w:rPr>
                <w:rFonts w:ascii="Calibri" w:hAnsi="Calibri"/>
                <w:sz w:val="20"/>
              </w:rPr>
              <w:t xml:space="preserve">– </w:t>
            </w:r>
            <w:r>
              <w:rPr>
                <w:rFonts w:ascii="Calibri" w:hAnsi="Calibri"/>
                <w:sz w:val="20"/>
              </w:rPr>
              <w:t xml:space="preserve">          </w:t>
            </w:r>
            <w:r w:rsidRPr="00664FFD">
              <w:rPr>
                <w:rFonts w:ascii="Calibri" w:hAnsi="Calibri"/>
                <w:sz w:val="20"/>
              </w:rPr>
              <w:t xml:space="preserve">non </w:t>
            </w:r>
            <w:r>
              <w:rPr>
                <w:rFonts w:ascii="Calibri" w:hAnsi="Calibri"/>
                <w:sz w:val="20"/>
              </w:rPr>
              <w:t xml:space="preserve">                          </w:t>
            </w:r>
            <w:proofErr w:type="gramStart"/>
            <w:r>
              <w:rPr>
                <w:rFonts w:ascii="Calibri" w:hAnsi="Calibri"/>
                <w:sz w:val="20"/>
              </w:rPr>
              <w:t xml:space="preserve">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</w:t>
            </w:r>
            <w:proofErr w:type="gramEnd"/>
            <w:r w:rsidRPr="00664FFD">
              <w:rPr>
                <w:rFonts w:ascii="Calibri" w:hAnsi="Calibri" w:cs="Arial"/>
                <w:i/>
                <w:sz w:val="20"/>
                <w:szCs w:val="20"/>
              </w:rPr>
              <w:t xml:space="preserve">rayer la mention inutile)  </w:t>
            </w:r>
          </w:p>
          <w:p w:rsidR="00653713" w:rsidRDefault="00653713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Indiq</w:t>
            </w:r>
            <w:r>
              <w:rPr>
                <w:rFonts w:ascii="Calibri" w:hAnsi="Calibri"/>
                <w:b/>
                <w:sz w:val="20"/>
              </w:rPr>
              <w:t xml:space="preserve">uer le montant et le financeur </w:t>
            </w:r>
            <w:r w:rsidRPr="00664FFD">
              <w:rPr>
                <w:rFonts w:ascii="Calibri" w:hAnsi="Calibri"/>
                <w:b/>
                <w:sz w:val="20"/>
              </w:rPr>
              <w:t>:</w:t>
            </w:r>
          </w:p>
          <w:p w:rsidR="00653713" w:rsidRPr="00F45D01" w:rsidRDefault="00653713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Objectif de la mission</w:t>
            </w:r>
          </w:p>
          <w:p w:rsidR="00653713" w:rsidRPr="00F45D01" w:rsidRDefault="00653713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i/>
                <w:sz w:val="20"/>
                <w:szCs w:val="20"/>
              </w:rPr>
              <w:t>(résumé</w:t>
            </w:r>
            <w:r w:rsidRPr="00F45D01"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664FF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E78A6" wp14:editId="10F75B70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398895" cy="1050290"/>
                <wp:effectExtent l="0" t="0" r="20955" b="1651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713" w:rsidRDefault="00653713" w:rsidP="00653713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vis du Directeur du Centre André Chastel </w:t>
                            </w: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et montant accordé</w:t>
                            </w:r>
                          </w:p>
                          <w:p w:rsidR="00653713" w:rsidRDefault="00653713" w:rsidP="00653713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Default="00653713" w:rsidP="006537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Favorable</w:t>
                            </w:r>
                          </w:p>
                          <w:p w:rsidR="00653713" w:rsidRDefault="00653713" w:rsidP="00653713">
                            <w:pPr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Default="00653713" w:rsidP="006537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Défavorable</w:t>
                            </w:r>
                          </w:p>
                          <w:p w:rsidR="00653713" w:rsidRDefault="00653713" w:rsidP="00653713">
                            <w:pPr>
                              <w:jc w:val="right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Pr="00616210" w:rsidRDefault="00653713" w:rsidP="00653713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Montant accordé par le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CAC  :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 ………………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E78A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0;margin-top:1.45pt;width:503.85pt;height:82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">
                <v:textbox>
                  <w:txbxContent>
                    <w:p w:rsidR="00653713" w:rsidRDefault="00653713" w:rsidP="00653713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vis du Directeur du Centre André Chastel </w:t>
                      </w: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et montant accordé</w:t>
                      </w:r>
                    </w:p>
                    <w:p w:rsidR="00653713" w:rsidRDefault="00653713" w:rsidP="00653713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53713" w:rsidRDefault="00653713" w:rsidP="00653713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Favorable</w:t>
                      </w:r>
                    </w:p>
                    <w:p w:rsidR="00653713" w:rsidRDefault="00653713" w:rsidP="00653713">
                      <w:pPr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653713" w:rsidRDefault="00653713" w:rsidP="00653713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Défavorable</w:t>
                      </w:r>
                    </w:p>
                    <w:p w:rsidR="00653713" w:rsidRDefault="00653713" w:rsidP="00653713">
                      <w:pPr>
                        <w:jc w:val="right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53713" w:rsidRPr="00616210" w:rsidRDefault="00653713" w:rsidP="00653713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Montant accordé par le </w:t>
                      </w:r>
                      <w:proofErr w:type="gramStart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CAC  :</w:t>
                      </w:r>
                      <w:proofErr w:type="gramEnd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 ………………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4FFD">
        <w:rPr>
          <w:rFonts w:ascii="Calibri" w:hAnsi="Calibri" w:cs="Arial"/>
          <w:sz w:val="20"/>
          <w:szCs w:val="20"/>
        </w:rPr>
        <w:tab/>
      </w:r>
      <w:r w:rsidRPr="00664FFD">
        <w:rPr>
          <w:rFonts w:ascii="Calibri" w:hAnsi="Calibri" w:cs="Arial"/>
          <w:sz w:val="20"/>
          <w:szCs w:val="20"/>
        </w:rPr>
        <w:tab/>
      </w:r>
    </w:p>
    <w:p w:rsidR="00653713" w:rsidRPr="00664FFD" w:rsidRDefault="00653713" w:rsidP="00653713">
      <w:pPr>
        <w:rPr>
          <w:rFonts w:ascii="Calibri" w:hAnsi="Calibri"/>
        </w:rPr>
      </w:pPr>
    </w:p>
    <w:p w:rsidR="00653713" w:rsidRPr="00664FFD" w:rsidRDefault="00653713" w:rsidP="00653713">
      <w:pPr>
        <w:rPr>
          <w:rFonts w:ascii="Calibri" w:hAnsi="Calibri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664FFD">
        <w:rPr>
          <w:rFonts w:ascii="Calibri" w:hAnsi="Calibri" w:cs="Arial"/>
          <w:sz w:val="20"/>
          <w:szCs w:val="20"/>
        </w:rPr>
        <w:tab/>
        <w:t xml:space="preserve"> </w:t>
      </w:r>
    </w:p>
    <w:p w:rsidR="008A29B9" w:rsidRPr="002E21BB" w:rsidRDefault="008A29B9" w:rsidP="002E21BB">
      <w:pPr>
        <w:contextualSpacing/>
        <w:rPr>
          <w:rFonts w:ascii="Garamond" w:hAnsi="Garamond"/>
        </w:rPr>
      </w:pPr>
    </w:p>
    <w:sectPr w:rsidR="008A29B9" w:rsidRPr="002E21BB" w:rsidSect="007F6CB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417" w:bottom="1276" w:left="1417" w:header="567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B73" w:rsidRDefault="00C41B73">
      <w:r>
        <w:separator/>
      </w:r>
    </w:p>
  </w:endnote>
  <w:endnote w:type="continuationSeparator" w:id="0">
    <w:p w:rsidR="00C41B73" w:rsidRDefault="00C41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83B" w:rsidRPr="0048783B" w:rsidRDefault="0048783B">
    <w:pPr>
      <w:pStyle w:val="Pieddepage"/>
      <w:jc w:val="right"/>
      <w:rPr>
        <w:rFonts w:ascii="Gill Sans MT" w:hAnsi="Gill Sans MT"/>
      </w:rPr>
    </w:pPr>
    <w:r w:rsidRPr="0048783B">
      <w:rPr>
        <w:rFonts w:ascii="Gill Sans MT" w:hAnsi="Gill Sans MT"/>
      </w:rPr>
      <w:fldChar w:fldCharType="begin"/>
    </w:r>
    <w:r w:rsidRPr="0048783B">
      <w:rPr>
        <w:rFonts w:ascii="Gill Sans MT" w:hAnsi="Gill Sans MT"/>
      </w:rPr>
      <w:instrText xml:space="preserve"> PAGE   \* MERGEFORMAT </w:instrText>
    </w:r>
    <w:r w:rsidRPr="0048783B">
      <w:rPr>
        <w:rFonts w:ascii="Gill Sans MT" w:hAnsi="Gill Sans MT"/>
      </w:rPr>
      <w:fldChar w:fldCharType="separate"/>
    </w:r>
    <w:r w:rsidR="00653713">
      <w:rPr>
        <w:rFonts w:ascii="Gill Sans MT" w:hAnsi="Gill Sans MT"/>
        <w:noProof/>
      </w:rPr>
      <w:t>2</w:t>
    </w:r>
    <w:r w:rsidRPr="0048783B">
      <w:rPr>
        <w:rFonts w:ascii="Gill Sans MT" w:hAnsi="Gill Sans MT"/>
      </w:rPr>
      <w:fldChar w:fldCharType="end"/>
    </w:r>
  </w:p>
  <w:p w:rsidR="0048783B" w:rsidRDefault="004878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B6" w:rsidRDefault="00E84FB6" w:rsidP="00976474">
    <w:pPr>
      <w:pStyle w:val="Pieddepage"/>
      <w:jc w:val="center"/>
    </w:pPr>
    <w:r>
      <w:rPr>
        <w:noProof/>
        <w:color w:val="FF0000"/>
        <w:vertAlign w:val="superscript"/>
      </w:rPr>
      <w:t xml:space="preserve">     </w:t>
    </w:r>
    <w:r w:rsidR="00E327CB">
      <w:rPr>
        <w:noProof/>
        <w:color w:val="FF0000"/>
        <w:vertAlign w:val="superscript"/>
      </w:rPr>
      <w:t xml:space="preserve">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73133" cy="273133"/>
          <wp:effectExtent l="0" t="0" r="0" b="0"/>
          <wp:docPr id="8" name="Imag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33" cy="278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7CB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</w:t>
    </w:r>
    <w:r w:rsidR="00145D67">
      <w:rPr>
        <w:noProof/>
        <w:color w:val="FF0000"/>
        <w:vertAlign w:val="superscript"/>
      </w:rPr>
      <w:t xml:space="preserve">    </w:t>
    </w:r>
    <w:r w:rsidR="00521E4F">
      <w:rPr>
        <w:noProof/>
        <w:color w:val="FF0000"/>
        <w:vertAlign w:val="superscript"/>
      </w:rPr>
      <w:t xml:space="preserve">  </w:t>
    </w:r>
    <w:r>
      <w:rPr>
        <w:noProof/>
        <w:color w:val="FF0000"/>
        <w:vertAlign w:val="superscript"/>
      </w:rPr>
      <w:t xml:space="preserve">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480951" cy="177886"/>
          <wp:effectExtent l="0" t="0" r="0" b="0"/>
          <wp:docPr id="9" name="Image 140" descr="C:\Users\prioul\Desktop\nouveaux logos\LOGO_LETTRES_HORIZ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0" descr="C:\Users\prioul\Desktop\nouveaux logos\LOGO_LETTRES_HORIZ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38" cy="17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 </w:t>
    </w:r>
    <w:r w:rsidR="00E327CB">
      <w:rPr>
        <w:noProof/>
        <w:color w:val="FF0000"/>
        <w:vertAlign w:val="superscript"/>
      </w:rPr>
      <w:t xml:space="preserve">   </w:t>
    </w:r>
    <w:r w:rsidR="00521E4F">
      <w:rPr>
        <w:noProof/>
        <w:color w:val="FF0000"/>
        <w:vertAlign w:val="superscript"/>
      </w:rPr>
      <w:t xml:space="preserve"> </w:t>
    </w:r>
    <w:r w:rsidR="00145D67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09939" cy="267195"/>
          <wp:effectExtent l="0" t="0" r="0" b="0"/>
          <wp:docPr id="10" name="Image 142" descr="C:\Users\prioul\Desktop\nouveaux logos\logo ministere culture 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2" descr="C:\Users\prioul\Desktop\nouveaux logos\logo ministere culture 2c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74" cy="27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4FB6" w:rsidRDefault="00E84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B73" w:rsidRDefault="00C41B73">
      <w:r>
        <w:separator/>
      </w:r>
    </w:p>
  </w:footnote>
  <w:footnote w:type="continuationSeparator" w:id="0">
    <w:p w:rsidR="00C41B73" w:rsidRDefault="00C41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73" w:rsidRPr="00530954" w:rsidRDefault="00372DDF" w:rsidP="00490586">
    <w:pPr>
      <w:pStyle w:val="En-tte"/>
      <w:ind w:left="-142"/>
      <w:rPr>
        <w:b/>
        <w:spacing w:val="20"/>
      </w:rPr>
    </w:pPr>
    <w:r w:rsidRPr="00372DDF">
      <w:rPr>
        <w:b/>
        <w:noProof/>
        <w:spacing w:val="20"/>
        <w:sz w:val="29"/>
      </w:rPr>
      <w:drawing>
        <wp:inline distT="0" distB="0" distL="0" distR="0">
          <wp:extent cx="257175" cy="247650"/>
          <wp:effectExtent l="0" t="0" r="0" b="0"/>
          <wp:docPr id="6" name="Image 138" descr="chastel-quadri sans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8" descr="chastel-quadri sans inscri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10" w:rsidRPr="0025085D" w:rsidRDefault="00372DDF" w:rsidP="00025D3B">
    <w:pPr>
      <w:pStyle w:val="En-tte"/>
      <w:tabs>
        <w:tab w:val="clear" w:pos="9072"/>
      </w:tabs>
      <w:spacing w:before="60" w:after="100"/>
      <w:ind w:left="-851" w:right="-426"/>
      <w:rPr>
        <w:rFonts w:ascii="Gill Sans MT" w:hAnsi="Gill Sans MT"/>
        <w:spacing w:val="20"/>
        <w:sz w:val="15"/>
        <w:szCs w:val="15"/>
      </w:rPr>
    </w:pPr>
    <w:r w:rsidRPr="00372DDF">
      <w:rPr>
        <w:rFonts w:ascii="Gill Sans MT" w:hAnsi="Gill Sans MT"/>
        <w:noProof/>
        <w:spacing w:val="20"/>
        <w:sz w:val="15"/>
        <w:szCs w:val="15"/>
      </w:rPr>
      <w:drawing>
        <wp:inline distT="0" distB="0" distL="0" distR="0">
          <wp:extent cx="6505575" cy="723900"/>
          <wp:effectExtent l="0" t="0" r="0" b="0"/>
          <wp:docPr id="7" name="Imag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765"/>
    <w:multiLevelType w:val="hybridMultilevel"/>
    <w:tmpl w:val="69881B06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660E9"/>
    <w:multiLevelType w:val="hybridMultilevel"/>
    <w:tmpl w:val="341A1C78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DC"/>
    <w:rsid w:val="00001D08"/>
    <w:rsid w:val="00006D04"/>
    <w:rsid w:val="00025D3B"/>
    <w:rsid w:val="00043A74"/>
    <w:rsid w:val="00061DC4"/>
    <w:rsid w:val="0007319F"/>
    <w:rsid w:val="00083434"/>
    <w:rsid w:val="000C7900"/>
    <w:rsid w:val="000D1BB8"/>
    <w:rsid w:val="000F2A74"/>
    <w:rsid w:val="00120B3E"/>
    <w:rsid w:val="00145D67"/>
    <w:rsid w:val="0015594B"/>
    <w:rsid w:val="00161B4D"/>
    <w:rsid w:val="00165708"/>
    <w:rsid w:val="00171985"/>
    <w:rsid w:val="001733D9"/>
    <w:rsid w:val="001C5A47"/>
    <w:rsid w:val="001C7D08"/>
    <w:rsid w:val="001E0473"/>
    <w:rsid w:val="00211F95"/>
    <w:rsid w:val="00215759"/>
    <w:rsid w:val="0022560E"/>
    <w:rsid w:val="00225DC7"/>
    <w:rsid w:val="00230D7E"/>
    <w:rsid w:val="0025085D"/>
    <w:rsid w:val="00252A57"/>
    <w:rsid w:val="002563E4"/>
    <w:rsid w:val="002722FF"/>
    <w:rsid w:val="002B1BEC"/>
    <w:rsid w:val="002B3278"/>
    <w:rsid w:val="002E20EB"/>
    <w:rsid w:val="002E21BB"/>
    <w:rsid w:val="002E640C"/>
    <w:rsid w:val="002F03B6"/>
    <w:rsid w:val="003213F1"/>
    <w:rsid w:val="00356AB3"/>
    <w:rsid w:val="0037185F"/>
    <w:rsid w:val="00372DDF"/>
    <w:rsid w:val="003A3F17"/>
    <w:rsid w:val="003B19BD"/>
    <w:rsid w:val="00403C2B"/>
    <w:rsid w:val="00414416"/>
    <w:rsid w:val="00450BBD"/>
    <w:rsid w:val="0046671C"/>
    <w:rsid w:val="0048783B"/>
    <w:rsid w:val="00490586"/>
    <w:rsid w:val="00493480"/>
    <w:rsid w:val="004F0952"/>
    <w:rsid w:val="004F2B01"/>
    <w:rsid w:val="004F5CAF"/>
    <w:rsid w:val="0051073B"/>
    <w:rsid w:val="00521E4F"/>
    <w:rsid w:val="0052387A"/>
    <w:rsid w:val="00526D7D"/>
    <w:rsid w:val="00530954"/>
    <w:rsid w:val="00555B30"/>
    <w:rsid w:val="00561BF7"/>
    <w:rsid w:val="006073C4"/>
    <w:rsid w:val="00616615"/>
    <w:rsid w:val="00616B7B"/>
    <w:rsid w:val="00635385"/>
    <w:rsid w:val="00653713"/>
    <w:rsid w:val="006D3F2F"/>
    <w:rsid w:val="006D5B16"/>
    <w:rsid w:val="00712345"/>
    <w:rsid w:val="00765101"/>
    <w:rsid w:val="00765A31"/>
    <w:rsid w:val="00784E35"/>
    <w:rsid w:val="00797B10"/>
    <w:rsid w:val="007B29D2"/>
    <w:rsid w:val="007E5D26"/>
    <w:rsid w:val="007F6CB8"/>
    <w:rsid w:val="00812485"/>
    <w:rsid w:val="00826B1B"/>
    <w:rsid w:val="0084276B"/>
    <w:rsid w:val="008450CA"/>
    <w:rsid w:val="00850095"/>
    <w:rsid w:val="0089183C"/>
    <w:rsid w:val="00896005"/>
    <w:rsid w:val="008A29B9"/>
    <w:rsid w:val="008C0B2B"/>
    <w:rsid w:val="008E1AE3"/>
    <w:rsid w:val="00922917"/>
    <w:rsid w:val="00926BA5"/>
    <w:rsid w:val="00933146"/>
    <w:rsid w:val="009435C3"/>
    <w:rsid w:val="009440C7"/>
    <w:rsid w:val="00976474"/>
    <w:rsid w:val="009918AC"/>
    <w:rsid w:val="009A2595"/>
    <w:rsid w:val="00A15161"/>
    <w:rsid w:val="00A24838"/>
    <w:rsid w:val="00A27068"/>
    <w:rsid w:val="00A94C5D"/>
    <w:rsid w:val="00AA5ADC"/>
    <w:rsid w:val="00AB77EB"/>
    <w:rsid w:val="00AB7BBE"/>
    <w:rsid w:val="00AD0992"/>
    <w:rsid w:val="00AE2D9B"/>
    <w:rsid w:val="00AE62B0"/>
    <w:rsid w:val="00B20C3B"/>
    <w:rsid w:val="00B21529"/>
    <w:rsid w:val="00B3502C"/>
    <w:rsid w:val="00B4372F"/>
    <w:rsid w:val="00B938A2"/>
    <w:rsid w:val="00BB1D21"/>
    <w:rsid w:val="00BB6C08"/>
    <w:rsid w:val="00BE24D9"/>
    <w:rsid w:val="00BE3808"/>
    <w:rsid w:val="00C01900"/>
    <w:rsid w:val="00C118EB"/>
    <w:rsid w:val="00C41B73"/>
    <w:rsid w:val="00C46CB3"/>
    <w:rsid w:val="00C4742E"/>
    <w:rsid w:val="00C668B2"/>
    <w:rsid w:val="00C74DF0"/>
    <w:rsid w:val="00C828CA"/>
    <w:rsid w:val="00C8617F"/>
    <w:rsid w:val="00CD1D0E"/>
    <w:rsid w:val="00CD3617"/>
    <w:rsid w:val="00CD511A"/>
    <w:rsid w:val="00CF7AD8"/>
    <w:rsid w:val="00D36F7C"/>
    <w:rsid w:val="00D4144A"/>
    <w:rsid w:val="00D60861"/>
    <w:rsid w:val="00D831F7"/>
    <w:rsid w:val="00D83308"/>
    <w:rsid w:val="00D90572"/>
    <w:rsid w:val="00D9337B"/>
    <w:rsid w:val="00DA28CA"/>
    <w:rsid w:val="00DB2F3E"/>
    <w:rsid w:val="00DF3F52"/>
    <w:rsid w:val="00E13AA7"/>
    <w:rsid w:val="00E1631E"/>
    <w:rsid w:val="00E305DE"/>
    <w:rsid w:val="00E327CB"/>
    <w:rsid w:val="00E718E5"/>
    <w:rsid w:val="00E75891"/>
    <w:rsid w:val="00E84FB6"/>
    <w:rsid w:val="00E86A39"/>
    <w:rsid w:val="00E9081C"/>
    <w:rsid w:val="00E94D21"/>
    <w:rsid w:val="00EC4765"/>
    <w:rsid w:val="00ED5B1B"/>
    <w:rsid w:val="00EE0185"/>
    <w:rsid w:val="00EE15C9"/>
    <w:rsid w:val="00EE3E52"/>
    <w:rsid w:val="00EF6615"/>
    <w:rsid w:val="00F443F5"/>
    <w:rsid w:val="00F73D83"/>
    <w:rsid w:val="00F86551"/>
    <w:rsid w:val="00FB468B"/>
    <w:rsid w:val="00FB6609"/>
    <w:rsid w:val="00FD775A"/>
    <w:rsid w:val="00F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CB0293BD-DF45-4F46-8618-69B8ADB2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917"/>
    <w:rPr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653713"/>
    <w:pPr>
      <w:keepNext/>
      <w:outlineLvl w:val="3"/>
    </w:pPr>
    <w:rPr>
      <w:i/>
      <w:iCs/>
      <w:sz w:val="20"/>
    </w:rPr>
  </w:style>
  <w:style w:type="paragraph" w:styleId="Titre6">
    <w:name w:val="heading 6"/>
    <w:basedOn w:val="Normal"/>
    <w:next w:val="Normal"/>
    <w:link w:val="Titre6Car"/>
    <w:qFormat/>
    <w:rsid w:val="00653713"/>
    <w:pPr>
      <w:keepNext/>
      <w:spacing w:line="360" w:lineRule="auto"/>
      <w:jc w:val="right"/>
      <w:outlineLvl w:val="5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B1D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DF3F52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8783B"/>
    <w:rPr>
      <w:rFonts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rsid w:val="00120B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319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E21BB"/>
  </w:style>
  <w:style w:type="character" w:customStyle="1" w:styleId="Titre4Car">
    <w:name w:val="Titre 4 Car"/>
    <w:basedOn w:val="Policepardfaut"/>
    <w:link w:val="Titre4"/>
    <w:rsid w:val="00653713"/>
    <w:rPr>
      <w:i/>
      <w:iCs/>
      <w:szCs w:val="24"/>
    </w:rPr>
  </w:style>
  <w:style w:type="character" w:customStyle="1" w:styleId="Titre6Car">
    <w:name w:val="Titre 6 Car"/>
    <w:basedOn w:val="Policepardfaut"/>
    <w:link w:val="Titre6"/>
    <w:rsid w:val="00653713"/>
    <w:rPr>
      <w:b/>
      <w:bCs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3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oul\Desktop\2%20-%20papier%20en-t&#234;te%20CAC%20-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2 - papier en-tête CAC - MODELE</Template>
  <TotalTime>1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paris4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PRIOUL</dc:creator>
  <cp:keywords/>
  <dc:description/>
  <cp:lastModifiedBy>Utilisateur</cp:lastModifiedBy>
  <cp:revision>2</cp:revision>
  <cp:lastPrinted>2019-12-18T13:29:00Z</cp:lastPrinted>
  <dcterms:created xsi:type="dcterms:W3CDTF">2022-01-12T06:55:00Z</dcterms:created>
  <dcterms:modified xsi:type="dcterms:W3CDTF">2022-01-12T06:55:00Z</dcterms:modified>
</cp:coreProperties>
</file>