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0494" w:rsidRPr="00111DC2" w:rsidRDefault="006A0494" w:rsidP="006A0494">
      <w:pPr>
        <w:pStyle w:val="En-tte"/>
        <w:ind w:left="-142"/>
        <w:rPr>
          <w:rFonts w:ascii="Calibri" w:hAnsi="Calibri"/>
          <w:spacing w:val="20"/>
          <w:sz w:val="15"/>
          <w:szCs w:val="15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0FE13" wp14:editId="56300A33">
                <wp:simplePos x="0" y="0"/>
                <wp:positionH relativeFrom="column">
                  <wp:posOffset>1119505</wp:posOffset>
                </wp:positionH>
                <wp:positionV relativeFrom="paragraph">
                  <wp:posOffset>-382271</wp:posOffset>
                </wp:positionV>
                <wp:extent cx="3639185" cy="1133475"/>
                <wp:effectExtent l="0" t="0" r="0" b="952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494" w:rsidRPr="0088273A" w:rsidRDefault="006A0494" w:rsidP="006A049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subvention pour </w:t>
                            </w:r>
                            <w:r w:rsidR="00183BA0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dépenses de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0FE1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88.15pt;margin-top:-30.1pt;width:286.5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" stroked="f">
                <v:textbox>
                  <w:txbxContent>
                    <w:p w:rsidR="006A0494" w:rsidRPr="0088273A" w:rsidRDefault="006A0494" w:rsidP="006A049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subvention pour </w:t>
                      </w:r>
                      <w:r w:rsidR="00183BA0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dépenses de fonctionnement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  <w:r w:rsidRPr="00111DC2">
        <w:rPr>
          <w:rFonts w:ascii="Calibri" w:hAnsi="Calibri"/>
          <w:b/>
          <w:bCs/>
          <w:sz w:val="36"/>
          <w:szCs w:val="36"/>
        </w:rPr>
        <w:t xml:space="preserve">    </w:t>
      </w:r>
    </w:p>
    <w:p w:rsidR="006A0494" w:rsidRPr="00111DC2" w:rsidRDefault="006A0494" w:rsidP="006A0494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5A751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Arial"/>
          <w:b/>
          <w:color w:val="C00000"/>
          <w:sz w:val="22"/>
          <w:szCs w:val="22"/>
        </w:rPr>
      </w:pPr>
      <w:r w:rsidRPr="00111DC2">
        <w:rPr>
          <w:rFonts w:ascii="Calibri" w:hAnsi="Calibri" w:cs="Arial"/>
          <w:b/>
          <w:sz w:val="22"/>
          <w:szCs w:val="22"/>
        </w:rPr>
        <w:t xml:space="preserve">Demande reçue </w:t>
      </w:r>
      <w:proofErr w:type="gramStart"/>
      <w:r w:rsidRPr="00111DC2">
        <w:rPr>
          <w:rFonts w:ascii="Calibri" w:hAnsi="Calibri" w:cs="Arial"/>
          <w:b/>
          <w:sz w:val="22"/>
          <w:szCs w:val="22"/>
        </w:rPr>
        <w:t>le  :</w:t>
      </w:r>
      <w:proofErr w:type="gramEnd"/>
      <w:r w:rsidRPr="00111DC2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664FFD">
        <w:rPr>
          <w:rFonts w:ascii="Calibri" w:hAnsi="Calibri" w:cs="Arial"/>
          <w:i/>
          <w:sz w:val="22"/>
          <w:szCs w:val="22"/>
        </w:rPr>
        <w:t xml:space="preserve">(à compléter par le CAC) </w:t>
      </w:r>
    </w:p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142"/>
        <w:gridCol w:w="5103"/>
      </w:tblGrid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Adresse  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Courriel </w:t>
            </w:r>
            <w:r w:rsidRPr="00111DC2">
              <w:rPr>
                <w:rFonts w:ascii="Calibri" w:hAnsi="Calibri" w:cs="Arial"/>
                <w:sz w:val="20"/>
                <w:szCs w:val="20"/>
              </w:rPr>
              <w:t>(</w:t>
            </w:r>
            <w:r w:rsidRPr="007B0BED">
              <w:rPr>
                <w:rFonts w:ascii="Calibri" w:hAnsi="Calibri" w:cs="Arial"/>
                <w:i/>
                <w:sz w:val="20"/>
                <w:szCs w:val="20"/>
              </w:rPr>
              <w:t>obligatoire</w:t>
            </w:r>
            <w:r w:rsidRPr="00111DC2">
              <w:rPr>
                <w:rFonts w:ascii="Calibri" w:hAnsi="Calibri" w:cs="Arial"/>
                <w:sz w:val="20"/>
                <w:szCs w:val="20"/>
              </w:rPr>
              <w:t>)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A0494" w:rsidRPr="00111DC2" w:rsidRDefault="009F559E" w:rsidP="005A7519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Situation en 202</w:t>
            </w:r>
            <w:r w:rsidR="009D17F7">
              <w:rPr>
                <w:rFonts w:ascii="Calibri" w:hAnsi="Calibri" w:cs="Arial"/>
                <w:b/>
                <w:sz w:val="20"/>
                <w:szCs w:val="20"/>
              </w:rPr>
              <w:t>2-2023</w:t>
            </w:r>
            <w:r w:rsidR="006A0494"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111DC2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111DC2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En année de césure (ou suspension) :   </w:t>
            </w:r>
            <w:proofErr w:type="gramStart"/>
            <w:r w:rsidRPr="00111DC2">
              <w:rPr>
                <w:rFonts w:ascii="Calibri" w:hAnsi="Calibri" w:cs="Arial"/>
                <w:sz w:val="20"/>
                <w:szCs w:val="20"/>
              </w:rPr>
              <w:t>oui  -</w:t>
            </w:r>
            <w:proofErr w:type="gramEnd"/>
            <w:r w:rsidRPr="00111DC2">
              <w:rPr>
                <w:rFonts w:ascii="Calibri" w:hAnsi="Calibri" w:cs="Arial"/>
                <w:sz w:val="20"/>
                <w:szCs w:val="20"/>
              </w:rPr>
              <w:t xml:space="preserve">  non  </w:t>
            </w: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 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111DC2">
              <w:rPr>
                <w:rFonts w:ascii="Calibri" w:hAnsi="Calibri" w:cs="Arial"/>
                <w:sz w:val="20"/>
                <w:szCs w:val="20"/>
              </w:rPr>
              <w:t xml:space="preserve">    oui  - non   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267"/>
        <w:gridCol w:w="1418"/>
        <w:gridCol w:w="1134"/>
        <w:gridCol w:w="2552"/>
      </w:tblGrid>
      <w:tr w:rsidR="006A0494" w:rsidRPr="00111DC2" w:rsidTr="007C3763"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Titre 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(ouvrage, </w:t>
            </w:r>
            <w:r w:rsidRPr="007B0BED">
              <w:rPr>
                <w:rFonts w:ascii="Calibri" w:hAnsi="Calibri" w:cs="Arial"/>
                <w:b/>
                <w:sz w:val="20"/>
                <w:szCs w:val="20"/>
              </w:rPr>
              <w:t>revue</w:t>
            </w:r>
            <w:r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80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Editeur</w:t>
            </w:r>
          </w:p>
        </w:tc>
        <w:tc>
          <w:tcPr>
            <w:tcW w:w="2267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Date de sortie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7B0BED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358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6A0494" w:rsidRDefault="00183BA0" w:rsidP="00183BA0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  <w:r>
              <w:rPr>
                <w:rFonts w:ascii="Calibri" w:hAnsi="Calibri" w:cs="Arial"/>
                <w:b/>
                <w:sz w:val="22"/>
                <w:szCs w:val="20"/>
              </w:rPr>
              <w:t>Dépenses de fonctionnement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2"/>
                <w:szCs w:val="20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Droits d’images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</w:t>
            </w:r>
            <w:r w:rsidRPr="007B0BED">
              <w:rPr>
                <w:rFonts w:ascii="Calibri" w:hAnsi="Calibri"/>
                <w:sz w:val="20"/>
              </w:rPr>
              <w:t>raduction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 xml:space="preserve">Autres dépenses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>(préciser dans le budget joint) :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684"/>
        </w:trPr>
        <w:tc>
          <w:tcPr>
            <w:tcW w:w="10173" w:type="dxa"/>
            <w:gridSpan w:val="5"/>
            <w:shd w:val="clear" w:color="auto" w:fill="auto"/>
            <w:vAlign w:val="center"/>
          </w:tcPr>
          <w:p w:rsidR="006A0494" w:rsidRDefault="006A0494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 w:rsidRPr="00111DC2">
              <w:rPr>
                <w:rFonts w:ascii="Calibri" w:hAnsi="Calibri"/>
                <w:sz w:val="20"/>
              </w:rPr>
              <w:t xml:space="preserve">oui – non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 xml:space="preserve">(rayer la mention inutile).  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>Indiquer le montant et le financeur :</w:t>
            </w:r>
          </w:p>
        </w:tc>
      </w:tr>
      <w:tr w:rsidR="006A0494" w:rsidRPr="00111DC2" w:rsidTr="007C3763">
        <w:trPr>
          <w:trHeight w:val="1683"/>
        </w:trPr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Objectif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(s)</w:t>
            </w: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d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u financement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417945" cy="1050290"/>
                <wp:effectExtent l="0" t="0" r="20955" b="165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A0494" w:rsidRDefault="006A0494" w:rsidP="006A0494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A0494" w:rsidRDefault="006A0494" w:rsidP="006A0494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Pr="00616210" w:rsidRDefault="006A0494" w:rsidP="006A0494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0;margin-top:9.75pt;width:505.35pt;height:82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">
                <v:textbox>
                  <w:txbxContent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A0494" w:rsidRDefault="006A0494" w:rsidP="006A0494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A0494" w:rsidRDefault="006A0494" w:rsidP="006A0494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Pr="00616210" w:rsidRDefault="006A0494" w:rsidP="006A0494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1DC2">
        <w:rPr>
          <w:rFonts w:ascii="Calibri" w:hAnsi="Calibri" w:cs="Arial"/>
          <w:sz w:val="20"/>
          <w:szCs w:val="20"/>
        </w:rPr>
        <w:tab/>
      </w:r>
      <w:r w:rsidRPr="00111DC2">
        <w:rPr>
          <w:rFonts w:ascii="Calibri" w:hAnsi="Calibri" w:cs="Arial"/>
          <w:sz w:val="20"/>
          <w:szCs w:val="20"/>
        </w:rPr>
        <w:tab/>
      </w: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6A0494" w:rsidRDefault="008A29B9" w:rsidP="006A0494"/>
    <w:sectPr w:rsidR="008A29B9" w:rsidRPr="006A0494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E08" w:rsidRDefault="00362E08">
      <w:r>
        <w:separator/>
      </w:r>
    </w:p>
  </w:endnote>
  <w:endnote w:type="continuationSeparator" w:id="0">
    <w:p w:rsidR="00362E08" w:rsidRDefault="0036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A0494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E08" w:rsidRDefault="00362E08">
      <w:r>
        <w:separator/>
      </w:r>
    </w:p>
  </w:footnote>
  <w:footnote w:type="continuationSeparator" w:id="0">
    <w:p w:rsidR="00362E08" w:rsidRDefault="00362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33D9"/>
    <w:rsid w:val="00183BA0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56AB3"/>
    <w:rsid w:val="00362E08"/>
    <w:rsid w:val="0037185F"/>
    <w:rsid w:val="00372DDF"/>
    <w:rsid w:val="003A3F17"/>
    <w:rsid w:val="003B19BD"/>
    <w:rsid w:val="00403C2B"/>
    <w:rsid w:val="00414416"/>
    <w:rsid w:val="00450BBD"/>
    <w:rsid w:val="0048783B"/>
    <w:rsid w:val="00490586"/>
    <w:rsid w:val="00493480"/>
    <w:rsid w:val="004F0952"/>
    <w:rsid w:val="004F2B01"/>
    <w:rsid w:val="004F5CAF"/>
    <w:rsid w:val="0051073B"/>
    <w:rsid w:val="00521E4F"/>
    <w:rsid w:val="0052387A"/>
    <w:rsid w:val="00530954"/>
    <w:rsid w:val="00555B30"/>
    <w:rsid w:val="00561BF7"/>
    <w:rsid w:val="005A7519"/>
    <w:rsid w:val="00616615"/>
    <w:rsid w:val="00616B7B"/>
    <w:rsid w:val="00635385"/>
    <w:rsid w:val="00653713"/>
    <w:rsid w:val="006A0494"/>
    <w:rsid w:val="006C2B52"/>
    <w:rsid w:val="006D3F2F"/>
    <w:rsid w:val="006D5B16"/>
    <w:rsid w:val="00712345"/>
    <w:rsid w:val="00736FCC"/>
    <w:rsid w:val="00765101"/>
    <w:rsid w:val="00765A31"/>
    <w:rsid w:val="00784E35"/>
    <w:rsid w:val="00797B10"/>
    <w:rsid w:val="007B29D2"/>
    <w:rsid w:val="007F19B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8F0B64"/>
    <w:rsid w:val="00922917"/>
    <w:rsid w:val="00926BA5"/>
    <w:rsid w:val="00933146"/>
    <w:rsid w:val="009435C3"/>
    <w:rsid w:val="009440C7"/>
    <w:rsid w:val="00976474"/>
    <w:rsid w:val="009918AC"/>
    <w:rsid w:val="009A2595"/>
    <w:rsid w:val="009D17F7"/>
    <w:rsid w:val="009D3EE2"/>
    <w:rsid w:val="009F559E"/>
    <w:rsid w:val="00A15161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86FC1"/>
    <w:rsid w:val="00B938A2"/>
    <w:rsid w:val="00BB1D21"/>
    <w:rsid w:val="00BB6C08"/>
    <w:rsid w:val="00BD2AE2"/>
    <w:rsid w:val="00BE24D9"/>
    <w:rsid w:val="00BE3808"/>
    <w:rsid w:val="00C118EB"/>
    <w:rsid w:val="00C46CB3"/>
    <w:rsid w:val="00C4742E"/>
    <w:rsid w:val="00C668B2"/>
    <w:rsid w:val="00C74DF0"/>
    <w:rsid w:val="00C828CA"/>
    <w:rsid w:val="00C8617F"/>
    <w:rsid w:val="00CD1D0E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F443F5"/>
    <w:rsid w:val="00F6445C"/>
    <w:rsid w:val="00F73D83"/>
    <w:rsid w:val="00F86551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  <w:style w:type="paragraph" w:styleId="Corpsdetexte">
    <w:name w:val="Body Text"/>
    <w:basedOn w:val="Normal"/>
    <w:link w:val="CorpsdetexteCar"/>
    <w:rsid w:val="006A0494"/>
    <w:pPr>
      <w:jc w:val="center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rsid w:val="006A049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1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gregoire aslnoff</cp:lastModifiedBy>
  <cp:revision>2</cp:revision>
  <cp:lastPrinted>2019-05-22T13:30:00Z</cp:lastPrinted>
  <dcterms:created xsi:type="dcterms:W3CDTF">2023-06-30T13:36:00Z</dcterms:created>
  <dcterms:modified xsi:type="dcterms:W3CDTF">2023-06-30T13:36:00Z</dcterms:modified>
</cp:coreProperties>
</file>